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3F777" w14:textId="77777777" w:rsidR="00BD339C" w:rsidRDefault="00BD339C" w:rsidP="00BD339C">
      <w:pPr>
        <w:rPr>
          <w:b/>
          <w:bCs/>
          <w:color w:val="0070C0"/>
          <w:sz w:val="32"/>
          <w:szCs w:val="32"/>
        </w:rPr>
      </w:pPr>
      <w:r w:rsidRPr="00BD339C">
        <w:rPr>
          <w:b/>
          <w:bCs/>
          <w:color w:val="0070C0"/>
          <w:sz w:val="32"/>
          <w:szCs w:val="32"/>
        </w:rPr>
        <w:t>Nieuwsbrief Rising Stars</w:t>
      </w:r>
    </w:p>
    <w:p w14:paraId="36699E72" w14:textId="195D32BB" w:rsidR="00FF18B6" w:rsidRDefault="0026754F" w:rsidP="00BD339C">
      <w:pPr>
        <w:rPr>
          <w:b/>
          <w:bCs/>
          <w:color w:val="0070C0"/>
          <w:sz w:val="32"/>
          <w:szCs w:val="32"/>
        </w:rPr>
      </w:pPr>
      <w:r>
        <w:rPr>
          <w:b/>
          <w:bCs/>
          <w:color w:val="0070C0"/>
          <w:sz w:val="32"/>
          <w:szCs w:val="32"/>
        </w:rPr>
        <w:t>Oktober</w:t>
      </w:r>
      <w:r w:rsidR="00BD339C" w:rsidRPr="00BD339C">
        <w:rPr>
          <w:b/>
          <w:bCs/>
          <w:color w:val="0070C0"/>
          <w:sz w:val="32"/>
          <w:szCs w:val="32"/>
        </w:rPr>
        <w:t xml:space="preserve"> 2025</w:t>
      </w:r>
    </w:p>
    <w:p w14:paraId="1E585685" w14:textId="77777777" w:rsidR="008E3992" w:rsidRDefault="008E3992" w:rsidP="00BD339C">
      <w:pPr>
        <w:rPr>
          <w:b/>
          <w:bCs/>
          <w:color w:val="0070C0"/>
          <w:sz w:val="32"/>
          <w:szCs w:val="32"/>
        </w:rPr>
      </w:pPr>
    </w:p>
    <w:p w14:paraId="0CF04BF7" w14:textId="3DFBFCDD" w:rsidR="00BD339C" w:rsidRDefault="008E3992" w:rsidP="00BD339C">
      <w:pPr>
        <w:rPr>
          <w:b/>
          <w:bCs/>
          <w:color w:val="0070C0"/>
          <w:sz w:val="32"/>
          <w:szCs w:val="32"/>
        </w:rPr>
      </w:pPr>
      <w:r>
        <w:rPr>
          <w:noProof/>
        </w:rPr>
        <w:drawing>
          <wp:inline distT="0" distB="0" distL="0" distR="0" wp14:anchorId="07208E3E" wp14:editId="34971140">
            <wp:extent cx="3162300" cy="1657350"/>
            <wp:effectExtent l="0" t="0" r="0" b="0"/>
            <wp:docPr id="16905222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585" cy="1657499"/>
                    </a:xfrm>
                    <a:prstGeom prst="rect">
                      <a:avLst/>
                    </a:prstGeom>
                    <a:noFill/>
                    <a:ln>
                      <a:noFill/>
                    </a:ln>
                  </pic:spPr>
                </pic:pic>
              </a:graphicData>
            </a:graphic>
          </wp:inline>
        </w:drawing>
      </w:r>
    </w:p>
    <w:p w14:paraId="7FD1F944" w14:textId="77777777" w:rsidR="008E3992" w:rsidRDefault="008E3992" w:rsidP="00BD339C">
      <w:pPr>
        <w:rPr>
          <w:color w:val="0070C0"/>
        </w:rPr>
      </w:pPr>
    </w:p>
    <w:p w14:paraId="799F0051" w14:textId="355E5C56" w:rsidR="00BD339C" w:rsidRDefault="00BD339C" w:rsidP="00BD339C">
      <w:pPr>
        <w:rPr>
          <w:color w:val="0070C0"/>
        </w:rPr>
      </w:pPr>
      <w:r w:rsidRPr="00BD339C">
        <w:rPr>
          <w:color w:val="0070C0"/>
        </w:rPr>
        <w:t xml:space="preserve">Beste Vrienden en </w:t>
      </w:r>
      <w:r w:rsidR="00C50020">
        <w:rPr>
          <w:color w:val="0070C0"/>
        </w:rPr>
        <w:t>R</w:t>
      </w:r>
      <w:r w:rsidRPr="00BD339C">
        <w:rPr>
          <w:color w:val="0070C0"/>
        </w:rPr>
        <w:t>elaties</w:t>
      </w:r>
      <w:r>
        <w:rPr>
          <w:color w:val="0070C0"/>
        </w:rPr>
        <w:t xml:space="preserve"> van stichting Rising Stars,</w:t>
      </w:r>
    </w:p>
    <w:p w14:paraId="63DC2F77" w14:textId="77777777" w:rsidR="00BD339C" w:rsidRDefault="00BD339C" w:rsidP="00BD339C">
      <w:pPr>
        <w:rPr>
          <w:color w:val="0070C0"/>
        </w:rPr>
      </w:pPr>
    </w:p>
    <w:p w14:paraId="1115D4CE" w14:textId="49CBAEDC" w:rsidR="00BD339C" w:rsidRDefault="00C50020" w:rsidP="00BD339C">
      <w:pPr>
        <w:rPr>
          <w:color w:val="0070C0"/>
        </w:rPr>
      </w:pPr>
      <w:r>
        <w:rPr>
          <w:color w:val="0070C0"/>
        </w:rPr>
        <w:t>Het is alweer oktober en we kunnen weer terugblikken en ook vooruitkijken naar de activiteiten van Rising Stars in Ghana en hier in Nederland.</w:t>
      </w:r>
    </w:p>
    <w:p w14:paraId="309468A5" w14:textId="70B4F814" w:rsidR="00BD339C" w:rsidRDefault="00C50020" w:rsidP="00BD339C">
      <w:pPr>
        <w:rPr>
          <w:color w:val="0070C0"/>
        </w:rPr>
      </w:pPr>
      <w:r>
        <w:rPr>
          <w:color w:val="0070C0"/>
        </w:rPr>
        <w:t>Volgend jaar Februari</w:t>
      </w:r>
      <w:r w:rsidR="0052225F">
        <w:rPr>
          <w:color w:val="0070C0"/>
        </w:rPr>
        <w:t>/Maart</w:t>
      </w:r>
      <w:r>
        <w:rPr>
          <w:color w:val="0070C0"/>
        </w:rPr>
        <w:t xml:space="preserve"> </w:t>
      </w:r>
      <w:r w:rsidR="005C115F">
        <w:rPr>
          <w:color w:val="0070C0"/>
        </w:rPr>
        <w:t xml:space="preserve">2026 </w:t>
      </w:r>
      <w:r>
        <w:rPr>
          <w:color w:val="0070C0"/>
        </w:rPr>
        <w:t>gaan we weer een uitgebreid werkbezoek brengen aan onze vrienden en relaties in Ghana.</w:t>
      </w:r>
    </w:p>
    <w:p w14:paraId="56C0FFC7" w14:textId="77777777" w:rsidR="00C50020" w:rsidRDefault="00C50020" w:rsidP="00BD339C">
      <w:pPr>
        <w:rPr>
          <w:color w:val="0070C0"/>
        </w:rPr>
      </w:pPr>
    </w:p>
    <w:p w14:paraId="487F4FA4" w14:textId="77777777" w:rsidR="00D9437B" w:rsidRDefault="00BD339C" w:rsidP="00BD339C">
      <w:pPr>
        <w:rPr>
          <w:b/>
          <w:bCs/>
          <w:color w:val="0070C0"/>
        </w:rPr>
      </w:pPr>
      <w:r w:rsidRPr="00BD339C">
        <w:rPr>
          <w:b/>
          <w:bCs/>
          <w:color w:val="0070C0"/>
        </w:rPr>
        <w:t xml:space="preserve">Berichten uit Zorgboerderij Kings and </w:t>
      </w:r>
      <w:proofErr w:type="spellStart"/>
      <w:r w:rsidRPr="00BD339C">
        <w:rPr>
          <w:b/>
          <w:bCs/>
          <w:color w:val="0070C0"/>
        </w:rPr>
        <w:t>Queens</w:t>
      </w:r>
      <w:proofErr w:type="spellEnd"/>
      <w:r w:rsidRPr="00BD339C">
        <w:rPr>
          <w:b/>
          <w:bCs/>
          <w:color w:val="0070C0"/>
        </w:rPr>
        <w:t xml:space="preserve"> in </w:t>
      </w:r>
      <w:proofErr w:type="spellStart"/>
      <w:r w:rsidRPr="00BD339C">
        <w:rPr>
          <w:b/>
          <w:bCs/>
          <w:color w:val="0070C0"/>
        </w:rPr>
        <w:t>Offinso</w:t>
      </w:r>
      <w:proofErr w:type="spellEnd"/>
      <w:r w:rsidR="00493F26">
        <w:rPr>
          <w:b/>
          <w:bCs/>
          <w:color w:val="0070C0"/>
        </w:rPr>
        <w:t xml:space="preserve">, </w:t>
      </w:r>
      <w:proofErr w:type="spellStart"/>
      <w:r w:rsidR="00493F26">
        <w:rPr>
          <w:b/>
          <w:bCs/>
          <w:color w:val="0070C0"/>
        </w:rPr>
        <w:t>Ashanti</w:t>
      </w:r>
      <w:proofErr w:type="spellEnd"/>
      <w:r w:rsidR="00493F26">
        <w:rPr>
          <w:b/>
          <w:bCs/>
          <w:color w:val="0070C0"/>
        </w:rPr>
        <w:t xml:space="preserve"> </w:t>
      </w:r>
      <w:proofErr w:type="spellStart"/>
      <w:r w:rsidR="00493F26">
        <w:rPr>
          <w:b/>
          <w:bCs/>
          <w:color w:val="0070C0"/>
        </w:rPr>
        <w:t>region</w:t>
      </w:r>
      <w:proofErr w:type="spellEnd"/>
    </w:p>
    <w:p w14:paraId="467E13C8" w14:textId="00D4EB15" w:rsidR="008E3992" w:rsidRDefault="00D9437B" w:rsidP="0097234F">
      <w:pPr>
        <w:rPr>
          <w:color w:val="002060"/>
        </w:rPr>
      </w:pPr>
      <w:r w:rsidRPr="007E1661">
        <w:rPr>
          <w:color w:val="002060"/>
        </w:rPr>
        <w:t xml:space="preserve">We hebben bijna wekelijks contact met de </w:t>
      </w:r>
      <w:proofErr w:type="spellStart"/>
      <w:r w:rsidRPr="007E1661">
        <w:rPr>
          <w:color w:val="002060"/>
        </w:rPr>
        <w:t>caretakers</w:t>
      </w:r>
      <w:proofErr w:type="spellEnd"/>
      <w:r w:rsidRPr="007E1661">
        <w:rPr>
          <w:color w:val="002060"/>
        </w:rPr>
        <w:t xml:space="preserve"> van de zorgboerderij en met onze vrijwilliger Kennedy, die vanuit Kumasi regelmatig de zorgboerderij bezoekt en assisteert bij activiteiten.</w:t>
      </w:r>
      <w:r w:rsidR="00C50020">
        <w:rPr>
          <w:color w:val="002060"/>
        </w:rPr>
        <w:t xml:space="preserve"> Met een extra donatie van Kringloopwarenhuis Wereldhuis in Eindhoven konden we een nieuwe, grote koelkast en een vriezer aanschaffen. Met dank aan Kennedy voor zijn hulp bij de aanschaf. De extra donatie gaan we in de komende tijd besteden aan groot onderhoud </w:t>
      </w:r>
      <w:r w:rsidR="005C115F">
        <w:rPr>
          <w:color w:val="002060"/>
        </w:rPr>
        <w:t xml:space="preserve">van de zorgboerderij </w:t>
      </w:r>
      <w:r w:rsidR="00C50020">
        <w:rPr>
          <w:color w:val="002060"/>
        </w:rPr>
        <w:t xml:space="preserve">en </w:t>
      </w:r>
      <w:r w:rsidR="005C115F">
        <w:rPr>
          <w:color w:val="002060"/>
        </w:rPr>
        <w:t>renovatie van het sanitaire blok.</w:t>
      </w:r>
    </w:p>
    <w:p w14:paraId="2FE21458" w14:textId="292F3476" w:rsidR="0097234F" w:rsidRDefault="000271D4" w:rsidP="0097234F">
      <w:pPr>
        <w:pStyle w:val="Normaalweb"/>
      </w:pPr>
      <w:r w:rsidRPr="00254B81">
        <w:rPr>
          <w:noProof/>
        </w:rPr>
        <w:drawing>
          <wp:inline distT="0" distB="0" distL="0" distR="0" wp14:anchorId="224DC76E" wp14:editId="3E1945CA">
            <wp:extent cx="1485900" cy="1117600"/>
            <wp:effectExtent l="0" t="6350" r="0" b="0"/>
            <wp:docPr id="7939056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485900" cy="1117600"/>
                    </a:xfrm>
                    <a:prstGeom prst="rect">
                      <a:avLst/>
                    </a:prstGeom>
                    <a:noFill/>
                    <a:ln>
                      <a:noFill/>
                    </a:ln>
                  </pic:spPr>
                </pic:pic>
              </a:graphicData>
            </a:graphic>
          </wp:inline>
        </w:drawing>
      </w:r>
      <w:r w:rsidR="0097234F">
        <w:rPr>
          <w:noProof/>
        </w:rPr>
        <w:t>Kennedy.</w:t>
      </w:r>
      <w:r w:rsidR="008E3992">
        <w:rPr>
          <w:noProof/>
        </w:rPr>
        <w:t xml:space="preserve">               </w:t>
      </w:r>
      <w:r w:rsidR="008E3992">
        <w:rPr>
          <w:noProof/>
        </w:rPr>
        <w:drawing>
          <wp:inline distT="0" distB="0" distL="0" distR="0" wp14:anchorId="0E1C8779" wp14:editId="050182CE">
            <wp:extent cx="1474784" cy="1106087"/>
            <wp:effectExtent l="0" t="6033" r="5398" b="5397"/>
            <wp:docPr id="9943326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499675" cy="1124755"/>
                    </a:xfrm>
                    <a:prstGeom prst="rect">
                      <a:avLst/>
                    </a:prstGeom>
                    <a:noFill/>
                    <a:ln>
                      <a:noFill/>
                    </a:ln>
                  </pic:spPr>
                </pic:pic>
              </a:graphicData>
            </a:graphic>
          </wp:inline>
        </w:drawing>
      </w:r>
      <w:r w:rsidR="008E3992">
        <w:rPr>
          <w:noProof/>
        </w:rPr>
        <w:t xml:space="preserve">  Papaya  </w:t>
      </w:r>
      <w:r w:rsidR="008E3992" w:rsidRPr="008E3992">
        <w:t xml:space="preserve"> </w:t>
      </w:r>
      <w:r w:rsidR="008E3992">
        <w:rPr>
          <w:noProof/>
        </w:rPr>
        <w:drawing>
          <wp:inline distT="0" distB="0" distL="0" distR="0" wp14:anchorId="4AE2C41B" wp14:editId="00A9968E">
            <wp:extent cx="1499709" cy="1100137"/>
            <wp:effectExtent l="9208" t="0" r="0" b="0"/>
            <wp:docPr id="13165596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515488" cy="1111712"/>
                    </a:xfrm>
                    <a:prstGeom prst="rect">
                      <a:avLst/>
                    </a:prstGeom>
                    <a:noFill/>
                    <a:ln>
                      <a:noFill/>
                    </a:ln>
                  </pic:spPr>
                </pic:pic>
              </a:graphicData>
            </a:graphic>
          </wp:inline>
        </w:drawing>
      </w:r>
      <w:r w:rsidR="00B16F0D">
        <w:t>Het land.</w:t>
      </w:r>
    </w:p>
    <w:p w14:paraId="6446B4BD" w14:textId="77777777" w:rsidR="005C115F" w:rsidRDefault="005C115F" w:rsidP="00BD339C">
      <w:pPr>
        <w:rPr>
          <w:color w:val="002060"/>
        </w:rPr>
      </w:pPr>
    </w:p>
    <w:p w14:paraId="540961DF" w14:textId="77777777" w:rsidR="005C115F" w:rsidRDefault="005C115F" w:rsidP="00BD339C">
      <w:pPr>
        <w:rPr>
          <w:color w:val="002060"/>
        </w:rPr>
      </w:pPr>
    </w:p>
    <w:p w14:paraId="231C36B1" w14:textId="77777777" w:rsidR="005C115F" w:rsidRDefault="005C115F" w:rsidP="00BD339C">
      <w:pPr>
        <w:rPr>
          <w:color w:val="002060"/>
        </w:rPr>
      </w:pPr>
    </w:p>
    <w:p w14:paraId="79736B33" w14:textId="76B2143E" w:rsidR="00D9437B" w:rsidRPr="007E1661" w:rsidRDefault="005C115F" w:rsidP="00BD339C">
      <w:pPr>
        <w:rPr>
          <w:color w:val="002060"/>
        </w:rPr>
      </w:pPr>
      <w:r>
        <w:rPr>
          <w:color w:val="002060"/>
        </w:rPr>
        <w:lastRenderedPageBreak/>
        <w:t>Het Bestuur van de zorg</w:t>
      </w:r>
      <w:r w:rsidR="00D9437B" w:rsidRPr="007E1661">
        <w:rPr>
          <w:color w:val="002060"/>
        </w:rPr>
        <w:t xml:space="preserve">boerderij kan helaas nog niet de </w:t>
      </w:r>
      <w:r>
        <w:rPr>
          <w:color w:val="002060"/>
        </w:rPr>
        <w:t xml:space="preserve">volledige </w:t>
      </w:r>
      <w:r w:rsidR="00D9437B" w:rsidRPr="007E1661">
        <w:rPr>
          <w:color w:val="002060"/>
        </w:rPr>
        <w:t xml:space="preserve">zorgkosten betalen. Er zijn wel inkomsten uit de verkoop van varkens, maar de </w:t>
      </w:r>
      <w:proofErr w:type="spellStart"/>
      <w:r w:rsidR="00D9437B" w:rsidRPr="007E1661">
        <w:rPr>
          <w:color w:val="002060"/>
        </w:rPr>
        <w:t>papaya</w:t>
      </w:r>
      <w:proofErr w:type="spellEnd"/>
      <w:r w:rsidR="00D9437B" w:rsidRPr="007E1661">
        <w:rPr>
          <w:color w:val="002060"/>
        </w:rPr>
        <w:t xml:space="preserve"> oogst is hier en in de regio </w:t>
      </w:r>
      <w:proofErr w:type="spellStart"/>
      <w:r w:rsidR="00BA2E60" w:rsidRPr="007E1661">
        <w:rPr>
          <w:color w:val="002060"/>
        </w:rPr>
        <w:t>Offinso</w:t>
      </w:r>
      <w:proofErr w:type="spellEnd"/>
      <w:r w:rsidR="00BA2E60" w:rsidRPr="007E1661">
        <w:rPr>
          <w:color w:val="002060"/>
        </w:rPr>
        <w:t xml:space="preserve"> </w:t>
      </w:r>
      <w:r w:rsidR="00D9437B" w:rsidRPr="007E1661">
        <w:rPr>
          <w:color w:val="002060"/>
        </w:rPr>
        <w:t xml:space="preserve">volledig mislukt. Door de slechte economische situatie kan er nog niet opnieuw met het houden van kippen gestart worden. Men overweegt nu om schapen en geiten te gaan fokken. In dat geval moet eerst het </w:t>
      </w:r>
      <w:r w:rsidR="00BA2E60" w:rsidRPr="007E1661">
        <w:rPr>
          <w:color w:val="002060"/>
        </w:rPr>
        <w:t>land helemaal omheind zijn…</w:t>
      </w:r>
    </w:p>
    <w:p w14:paraId="37CF54F4" w14:textId="7DA474BC" w:rsidR="0097234F" w:rsidRDefault="00BA2E60" w:rsidP="00BD339C">
      <w:pPr>
        <w:rPr>
          <w:color w:val="002060"/>
        </w:rPr>
      </w:pPr>
      <w:r w:rsidRPr="007E1661">
        <w:rPr>
          <w:color w:val="002060"/>
        </w:rPr>
        <w:t>Het animo in Ghana om deze projecten te ondersteunen en financieren blijft helaas te beperkt. Reden voor Rising Stars om ‘nog even’ door te gaan met hulp vanuit Nederland</w:t>
      </w:r>
      <w:r w:rsidR="005C115F">
        <w:rPr>
          <w:color w:val="002060"/>
        </w:rPr>
        <w:t xml:space="preserve"> en tegelijk stevige discussies te voeren en nieuwe suggesties te doen voor een meer zelfstandige toekomst.</w:t>
      </w:r>
    </w:p>
    <w:p w14:paraId="2B8BE3AA" w14:textId="4E346CA9" w:rsidR="003A791C" w:rsidRDefault="003A791C" w:rsidP="00BD339C">
      <w:pPr>
        <w:rPr>
          <w:color w:val="002060"/>
        </w:rPr>
      </w:pPr>
      <w:r>
        <w:rPr>
          <w:color w:val="002060"/>
        </w:rPr>
        <w:t>Wij gaan met de in Kumasi wonende vrijwilliger Kennedy in gesprek over zijn bijdrage in de toekomst als onze vaste, ambulante medewerker ter ondersteuning van de diverse projecten en mensen in Ghana.</w:t>
      </w:r>
    </w:p>
    <w:p w14:paraId="3152D1F5" w14:textId="77777777" w:rsidR="00BA2E60" w:rsidRPr="00F00F4F" w:rsidRDefault="00BA2E60" w:rsidP="00BD339C">
      <w:pPr>
        <w:rPr>
          <w:color w:val="002060"/>
        </w:rPr>
      </w:pPr>
    </w:p>
    <w:p w14:paraId="514D8051" w14:textId="77777777" w:rsidR="00BA2E60" w:rsidRPr="007E1661" w:rsidRDefault="00BA2E60" w:rsidP="00BD339C">
      <w:pPr>
        <w:rPr>
          <w:color w:val="002060"/>
        </w:rPr>
      </w:pPr>
      <w:r w:rsidRPr="003A791C">
        <w:rPr>
          <w:b/>
          <w:bCs/>
          <w:color w:val="0070C0"/>
        </w:rPr>
        <w:t>Blessing</w:t>
      </w:r>
      <w:r w:rsidRPr="007E1661">
        <w:rPr>
          <w:color w:val="002060"/>
        </w:rPr>
        <w:t xml:space="preserve"> is de bewoonster van de zorgboerderij, die in staat bleek naar de universiteit te kunnen gaan in Accra. Zij is inmiddels tweedejaars van de bachelor studie journalistiek. </w:t>
      </w:r>
    </w:p>
    <w:p w14:paraId="254074E0" w14:textId="271CBAB3" w:rsidR="00BA2E60" w:rsidRDefault="00BA2E60" w:rsidP="00BD339C">
      <w:pPr>
        <w:rPr>
          <w:color w:val="002060"/>
        </w:rPr>
      </w:pPr>
      <w:r w:rsidRPr="007E1661">
        <w:rPr>
          <w:color w:val="002060"/>
        </w:rPr>
        <w:t xml:space="preserve">Helaas heeft zij ernstige problemen met haar benen. Gelukkig kon een second opinion verkregen worden van een Nederlandse chirurg, die </w:t>
      </w:r>
      <w:r w:rsidR="007E1661" w:rsidRPr="007E1661">
        <w:rPr>
          <w:color w:val="002060"/>
        </w:rPr>
        <w:t>af en toe assisteert en coacht in Ghana. Helaas kwam ook zij tot de conclusie dat het vervangen van gewrichten niet mogelijk was.</w:t>
      </w:r>
      <w:r w:rsidR="00F00F4F">
        <w:rPr>
          <w:color w:val="002060"/>
        </w:rPr>
        <w:t xml:space="preserve"> Verder dus met een elleboogkruk en speciale schoenen….</w:t>
      </w:r>
      <w:r w:rsidR="005C115F">
        <w:rPr>
          <w:color w:val="002060"/>
        </w:rPr>
        <w:t xml:space="preserve"> Via een contact met een kinderfysiotherapeute tijdens het Afrika Festival in Hertme </w:t>
      </w:r>
      <w:r w:rsidR="000B0F2B">
        <w:rPr>
          <w:color w:val="002060"/>
        </w:rPr>
        <w:t xml:space="preserve">konden we haar verder adviseren. Deze therapeute was in Ghana heeft Blessing kunnen onderzoeken en adviseren over wat ze zelf kon doen ten gunste van haar mobiliteit. </w:t>
      </w:r>
    </w:p>
    <w:p w14:paraId="2C01D3BF" w14:textId="77777777" w:rsidR="00B16F0D" w:rsidRDefault="00B16F0D" w:rsidP="00BD339C">
      <w:pPr>
        <w:rPr>
          <w:color w:val="002060"/>
        </w:rPr>
      </w:pPr>
    </w:p>
    <w:p w14:paraId="78E04D8D" w14:textId="4AF40BC4" w:rsidR="00B16F0D" w:rsidRDefault="00B16F0D" w:rsidP="00BD339C">
      <w:pPr>
        <w:rPr>
          <w:color w:val="002060"/>
        </w:rPr>
      </w:pPr>
      <w:r>
        <w:rPr>
          <w:noProof/>
        </w:rPr>
        <w:drawing>
          <wp:inline distT="0" distB="0" distL="0" distR="0" wp14:anchorId="608141D0" wp14:editId="795A88D9">
            <wp:extent cx="1181100" cy="1464310"/>
            <wp:effectExtent l="0" t="0" r="0" b="2540"/>
            <wp:docPr id="11778527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6691" cy="1471242"/>
                    </a:xfrm>
                    <a:prstGeom prst="rect">
                      <a:avLst/>
                    </a:prstGeom>
                    <a:noFill/>
                    <a:ln>
                      <a:noFill/>
                    </a:ln>
                  </pic:spPr>
                </pic:pic>
              </a:graphicData>
            </a:graphic>
          </wp:inline>
        </w:drawing>
      </w:r>
      <w:r w:rsidR="006C49DB">
        <w:rPr>
          <w:color w:val="002060"/>
        </w:rPr>
        <w:t xml:space="preserve">                          </w:t>
      </w:r>
      <w:r w:rsidR="006C49DB">
        <w:rPr>
          <w:noProof/>
        </w:rPr>
        <w:drawing>
          <wp:inline distT="0" distB="0" distL="0" distR="0" wp14:anchorId="5CE7F424" wp14:editId="0F7429A9">
            <wp:extent cx="1098550" cy="1475096"/>
            <wp:effectExtent l="0" t="0" r="6350" b="0"/>
            <wp:docPr id="56405970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0396" cy="1491003"/>
                    </a:xfrm>
                    <a:prstGeom prst="rect">
                      <a:avLst/>
                    </a:prstGeom>
                    <a:noFill/>
                    <a:ln>
                      <a:noFill/>
                    </a:ln>
                  </pic:spPr>
                </pic:pic>
              </a:graphicData>
            </a:graphic>
          </wp:inline>
        </w:drawing>
      </w:r>
      <w:r w:rsidR="006C49DB">
        <w:rPr>
          <w:color w:val="002060"/>
        </w:rPr>
        <w:t>Blessing in actie op de Universiteit!</w:t>
      </w:r>
    </w:p>
    <w:p w14:paraId="34D079DC" w14:textId="77777777" w:rsidR="00F00F4F" w:rsidRDefault="00F00F4F" w:rsidP="00BD339C">
      <w:pPr>
        <w:rPr>
          <w:color w:val="002060"/>
        </w:rPr>
      </w:pPr>
    </w:p>
    <w:p w14:paraId="6C4D32A2" w14:textId="7EC1A5F6" w:rsidR="007E1661" w:rsidRDefault="007E1661" w:rsidP="00BD339C">
      <w:pPr>
        <w:rPr>
          <w:color w:val="002060"/>
        </w:rPr>
      </w:pPr>
      <w:r w:rsidRPr="00D5628C">
        <w:rPr>
          <w:b/>
          <w:bCs/>
          <w:color w:val="0070C0"/>
        </w:rPr>
        <w:t xml:space="preserve">Papa </w:t>
      </w:r>
      <w:proofErr w:type="spellStart"/>
      <w:r w:rsidRPr="00493F26">
        <w:rPr>
          <w:b/>
          <w:bCs/>
          <w:color w:val="0070C0"/>
        </w:rPr>
        <w:t>Yaw</w:t>
      </w:r>
      <w:proofErr w:type="spellEnd"/>
      <w:r w:rsidRPr="00493F26">
        <w:rPr>
          <w:b/>
          <w:bCs/>
          <w:color w:val="0070C0"/>
        </w:rPr>
        <w:t xml:space="preserve"> woont bij zijn vader in de buurt van de zorgboerderij.</w:t>
      </w:r>
      <w:r>
        <w:rPr>
          <w:color w:val="002060"/>
        </w:rPr>
        <w:t xml:space="preserve"> </w:t>
      </w:r>
      <w:r w:rsidR="00D5628C">
        <w:rPr>
          <w:color w:val="002060"/>
        </w:rPr>
        <w:t xml:space="preserve">                                     </w:t>
      </w:r>
      <w:r>
        <w:rPr>
          <w:color w:val="002060"/>
        </w:rPr>
        <w:t xml:space="preserve">Onderzocht is of hij in de zorgboerderij geplaatst en verzorgd zou kunnen worden. Dit bleek niet mogelijk, omdat </w:t>
      </w:r>
      <w:r w:rsidR="00493F26">
        <w:rPr>
          <w:color w:val="002060"/>
        </w:rPr>
        <w:t xml:space="preserve">er </w:t>
      </w:r>
      <w:r>
        <w:rPr>
          <w:color w:val="002060"/>
        </w:rPr>
        <w:t xml:space="preserve">geen extra verzorgster gevonden kon worden… </w:t>
      </w:r>
      <w:r w:rsidR="00F00F4F">
        <w:rPr>
          <w:color w:val="002060"/>
        </w:rPr>
        <w:t>Ook een Nederlandse</w:t>
      </w:r>
      <w:r w:rsidR="00493F26">
        <w:rPr>
          <w:color w:val="002060"/>
        </w:rPr>
        <w:t>, intramurale</w:t>
      </w:r>
      <w:r w:rsidR="00F00F4F">
        <w:rPr>
          <w:color w:val="002060"/>
        </w:rPr>
        <w:t xml:space="preserve"> instelling voor mensen met beperkingen in de regio kon geen plaats aanbieden, vanwege de te grote zorgvraag van Papa </w:t>
      </w:r>
      <w:proofErr w:type="spellStart"/>
      <w:r w:rsidR="00F00F4F">
        <w:rPr>
          <w:color w:val="002060"/>
        </w:rPr>
        <w:t>Yaw</w:t>
      </w:r>
      <w:proofErr w:type="spellEnd"/>
      <w:r w:rsidR="00F00F4F">
        <w:rPr>
          <w:color w:val="002060"/>
        </w:rPr>
        <w:t>….</w:t>
      </w:r>
      <w:r>
        <w:rPr>
          <w:color w:val="002060"/>
        </w:rPr>
        <w:t xml:space="preserve">Met hulp van Kennedy, onze Ghanese vrijwilliger ter plaatse, zijn we nu op zoek naar een nieuwe verzorgster uit zijn eigen dorp </w:t>
      </w:r>
      <w:proofErr w:type="spellStart"/>
      <w:r>
        <w:rPr>
          <w:color w:val="002060"/>
        </w:rPr>
        <w:t>Namon</w:t>
      </w:r>
      <w:proofErr w:type="spellEnd"/>
      <w:r>
        <w:rPr>
          <w:color w:val="002060"/>
        </w:rPr>
        <w:t>. Wel hebben we een nieuwe tegelvloer laten leggen in zijn kamer thuis.</w:t>
      </w:r>
      <w:r w:rsidR="00F00F4F">
        <w:rPr>
          <w:color w:val="002060"/>
        </w:rPr>
        <w:t xml:space="preserve"> Rising Stars blijft dit gezin financieel ondersteunen</w:t>
      </w:r>
      <w:r w:rsidR="00D5628C">
        <w:rPr>
          <w:color w:val="002060"/>
        </w:rPr>
        <w:t xml:space="preserve"> en Kennedy ondersteunt als vrijwilliger dit gezin.</w:t>
      </w:r>
    </w:p>
    <w:p w14:paraId="689C72C6" w14:textId="4BBE370E" w:rsidR="00F00F4F" w:rsidRDefault="00F00F4F" w:rsidP="00BD339C">
      <w:pPr>
        <w:rPr>
          <w:color w:val="002060"/>
        </w:rPr>
      </w:pPr>
    </w:p>
    <w:p w14:paraId="60413859" w14:textId="09667061" w:rsidR="000271D4" w:rsidRDefault="000271D4" w:rsidP="000271D4">
      <w:pPr>
        <w:pStyle w:val="Normaalweb"/>
      </w:pPr>
      <w:r w:rsidRPr="00254B81">
        <w:rPr>
          <w:noProof/>
        </w:rPr>
        <w:lastRenderedPageBreak/>
        <w:drawing>
          <wp:inline distT="0" distB="0" distL="0" distR="0" wp14:anchorId="5CDBCC9F" wp14:editId="27DB077C">
            <wp:extent cx="1403646" cy="1115695"/>
            <wp:effectExtent l="0" t="8573" r="0" b="0"/>
            <wp:docPr id="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428013" cy="1135063"/>
                    </a:xfrm>
                    <a:prstGeom prst="rect">
                      <a:avLst/>
                    </a:prstGeom>
                    <a:noFill/>
                    <a:ln>
                      <a:noFill/>
                    </a:ln>
                  </pic:spPr>
                </pic:pic>
              </a:graphicData>
            </a:graphic>
          </wp:inline>
        </w:drawing>
      </w:r>
      <w:r>
        <w:rPr>
          <w:noProof/>
        </w:rPr>
        <w:t>Papa Yaw</w:t>
      </w:r>
      <w:r w:rsidR="000C6A9B">
        <w:rPr>
          <w:noProof/>
        </w:rPr>
        <w:t xml:space="preserve">               </w:t>
      </w:r>
      <w:r w:rsidR="000C6A9B">
        <w:rPr>
          <w:noProof/>
        </w:rPr>
        <w:drawing>
          <wp:inline distT="0" distB="0" distL="0" distR="0" wp14:anchorId="090F1B1C" wp14:editId="1291AB05">
            <wp:extent cx="3060700" cy="1377950"/>
            <wp:effectExtent l="0" t="0" r="6350" b="0"/>
            <wp:docPr id="2" name="Afbeelding 1" descr="Stof Afrikaanse Patronen Stof Wax Africain Telas P... – Gran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f Afrikaanse Patronen Stof Wax Africain Telas P... – Granda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471" cy="1378297"/>
                    </a:xfrm>
                    <a:prstGeom prst="rect">
                      <a:avLst/>
                    </a:prstGeom>
                    <a:noFill/>
                    <a:ln>
                      <a:noFill/>
                    </a:ln>
                  </pic:spPr>
                </pic:pic>
              </a:graphicData>
            </a:graphic>
          </wp:inline>
        </w:drawing>
      </w:r>
    </w:p>
    <w:p w14:paraId="0C05F0FA" w14:textId="77777777" w:rsidR="00D73C7B" w:rsidRDefault="00D73C7B" w:rsidP="00BD339C">
      <w:pPr>
        <w:rPr>
          <w:b/>
          <w:bCs/>
          <w:color w:val="0070C0"/>
        </w:rPr>
      </w:pPr>
    </w:p>
    <w:p w14:paraId="54EC14EF" w14:textId="2C45C792" w:rsidR="00493F26" w:rsidRPr="00493F26" w:rsidRDefault="00493F26" w:rsidP="00BD339C">
      <w:pPr>
        <w:rPr>
          <w:b/>
          <w:bCs/>
          <w:color w:val="0070C0"/>
        </w:rPr>
      </w:pPr>
      <w:r w:rsidRPr="00493F26">
        <w:rPr>
          <w:b/>
          <w:bCs/>
          <w:color w:val="0070C0"/>
        </w:rPr>
        <w:t xml:space="preserve">Berichten uit het dagbestedingsproject/werkplaatsen </w:t>
      </w:r>
      <w:proofErr w:type="spellStart"/>
      <w:r w:rsidRPr="00493F26">
        <w:rPr>
          <w:b/>
          <w:bCs/>
          <w:color w:val="0070C0"/>
        </w:rPr>
        <w:t>Tuma</w:t>
      </w:r>
      <w:proofErr w:type="spellEnd"/>
      <w:r w:rsidRPr="00493F26">
        <w:rPr>
          <w:b/>
          <w:bCs/>
          <w:color w:val="0070C0"/>
        </w:rPr>
        <w:t xml:space="preserve"> </w:t>
      </w:r>
      <w:proofErr w:type="spellStart"/>
      <w:r w:rsidRPr="00493F26">
        <w:rPr>
          <w:b/>
          <w:bCs/>
          <w:color w:val="0070C0"/>
        </w:rPr>
        <w:t>Viela</w:t>
      </w:r>
      <w:proofErr w:type="spellEnd"/>
      <w:r w:rsidRPr="00493F26">
        <w:rPr>
          <w:b/>
          <w:bCs/>
          <w:color w:val="0070C0"/>
        </w:rPr>
        <w:t xml:space="preserve"> ( =Goed werk ) in Tamale, Noord-Ghana</w:t>
      </w:r>
    </w:p>
    <w:p w14:paraId="7FEBEA17" w14:textId="7B78FC3D" w:rsidR="00F00F4F" w:rsidRDefault="00493F26" w:rsidP="00BD339C">
      <w:pPr>
        <w:rPr>
          <w:color w:val="002060"/>
        </w:rPr>
      </w:pPr>
      <w:r>
        <w:rPr>
          <w:color w:val="002060"/>
        </w:rPr>
        <w:t xml:space="preserve">De oplevering van de nieuwe Hoofdwerkplaats met winkeltjes en short </w:t>
      </w:r>
      <w:proofErr w:type="spellStart"/>
      <w:r>
        <w:rPr>
          <w:color w:val="002060"/>
        </w:rPr>
        <w:t>stay</w:t>
      </w:r>
      <w:proofErr w:type="spellEnd"/>
      <w:r>
        <w:rPr>
          <w:color w:val="002060"/>
        </w:rPr>
        <w:t xml:space="preserve"> opvang in de stad Tamale </w:t>
      </w:r>
      <w:r w:rsidR="000B0F2B">
        <w:rPr>
          <w:color w:val="002060"/>
        </w:rPr>
        <w:t>heeft plaatsgevonden</w:t>
      </w:r>
      <w:r>
        <w:rPr>
          <w:color w:val="002060"/>
        </w:rPr>
        <w:t>!! Met een extra</w:t>
      </w:r>
      <w:r w:rsidR="000B0F2B">
        <w:rPr>
          <w:color w:val="002060"/>
        </w:rPr>
        <w:t>,</w:t>
      </w:r>
      <w:r>
        <w:rPr>
          <w:color w:val="002060"/>
        </w:rPr>
        <w:t xml:space="preserve"> financiële bijdrage van onze sponsor Kringloopwarenhuis Wereldhuis in Eindhoven konden wij bijdragen aan de </w:t>
      </w:r>
      <w:r w:rsidR="001115EA">
        <w:rPr>
          <w:color w:val="002060"/>
        </w:rPr>
        <w:t>inrichting van een kleine short-</w:t>
      </w:r>
      <w:proofErr w:type="spellStart"/>
      <w:r w:rsidR="001115EA">
        <w:rPr>
          <w:color w:val="002060"/>
        </w:rPr>
        <w:t>stay</w:t>
      </w:r>
      <w:proofErr w:type="spellEnd"/>
      <w:r w:rsidR="001115EA">
        <w:rPr>
          <w:color w:val="002060"/>
        </w:rPr>
        <w:t xml:space="preserve"> opvang</w:t>
      </w:r>
      <w:r w:rsidR="000B0F2B">
        <w:rPr>
          <w:color w:val="002060"/>
        </w:rPr>
        <w:t xml:space="preserve"> en aan de aanschaf van een tuk-tuk, waarmee deelnemers naar de werkplaats gebracht konden worden en ’s avonds weer naar huis.</w:t>
      </w:r>
    </w:p>
    <w:p w14:paraId="016B49D9" w14:textId="77777777" w:rsidR="000B0F2B" w:rsidRDefault="000B0F2B" w:rsidP="00BD339C">
      <w:pPr>
        <w:rPr>
          <w:color w:val="002060"/>
        </w:rPr>
      </w:pPr>
    </w:p>
    <w:p w14:paraId="2A36BEBE" w14:textId="1A0E9F8C" w:rsidR="00562D5E" w:rsidRDefault="001115EA" w:rsidP="00BD339C">
      <w:pPr>
        <w:rPr>
          <w:color w:val="002060"/>
        </w:rPr>
      </w:pPr>
      <w:r>
        <w:rPr>
          <w:color w:val="002060"/>
        </w:rPr>
        <w:t>Ook in Tamale en omgeving is het heel moeilijk om financiering, sponsoring en donaties te verwerven voor de werkplaatsen voor thuiswonende mensen met een verstandelijke of meervoudige beperking. Soms lukt het om producten te maken in de werkplaatsen, die verkocht kunnen worden.</w:t>
      </w:r>
    </w:p>
    <w:p w14:paraId="7C13B90E" w14:textId="423452C2" w:rsidR="000B0F2B" w:rsidRDefault="000B0F2B" w:rsidP="00BD339C">
      <w:pPr>
        <w:rPr>
          <w:color w:val="002060"/>
        </w:rPr>
      </w:pPr>
      <w:r>
        <w:rPr>
          <w:color w:val="002060"/>
        </w:rPr>
        <w:t xml:space="preserve">Een nieuw project lijkt wel te slagen en een financiële opbrengst te </w:t>
      </w:r>
      <w:r w:rsidR="003A791C">
        <w:rPr>
          <w:color w:val="002060"/>
        </w:rPr>
        <w:t xml:space="preserve">gaan </w:t>
      </w:r>
      <w:r>
        <w:rPr>
          <w:color w:val="002060"/>
        </w:rPr>
        <w:t xml:space="preserve">leveren: het realiseren van een uitgebreid voedselbos op het platteland. Het nodige water hiervoor wordt uit eigen grond </w:t>
      </w:r>
      <w:r w:rsidR="003A791C">
        <w:rPr>
          <w:color w:val="002060"/>
        </w:rPr>
        <w:t>opgepompt. Hier werken ook steeds groepjes deelnemers uit de stad Tamale mee aan het beheer en onderhoud en ervaren de rust van het platteland.</w:t>
      </w:r>
    </w:p>
    <w:p w14:paraId="612DEDBD" w14:textId="3904AE94" w:rsidR="00562D5E" w:rsidRDefault="00562D5E" w:rsidP="00562D5E">
      <w:pPr>
        <w:pStyle w:val="Normaalweb"/>
        <w:rPr>
          <w:color w:val="002060"/>
        </w:rPr>
      </w:pPr>
      <w:r>
        <w:rPr>
          <w:noProof/>
        </w:rPr>
        <w:drawing>
          <wp:inline distT="0" distB="0" distL="0" distR="0" wp14:anchorId="704463C8" wp14:editId="24740933">
            <wp:extent cx="1708467" cy="1281350"/>
            <wp:effectExtent l="4127" t="0" r="0" b="0"/>
            <wp:docPr id="20055169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27894" cy="1295920"/>
                    </a:xfrm>
                    <a:prstGeom prst="rect">
                      <a:avLst/>
                    </a:prstGeom>
                    <a:noFill/>
                    <a:ln>
                      <a:noFill/>
                    </a:ln>
                  </pic:spPr>
                </pic:pic>
              </a:graphicData>
            </a:graphic>
          </wp:inline>
        </w:drawing>
      </w:r>
      <w:r>
        <w:rPr>
          <w:color w:val="002060"/>
        </w:rPr>
        <w:t xml:space="preserve"> </w:t>
      </w:r>
      <w:r w:rsidR="002F7C39">
        <w:rPr>
          <w:color w:val="002060"/>
        </w:rPr>
        <w:t>Ellen Seldenthuis</w:t>
      </w:r>
      <w:r>
        <w:rPr>
          <w:color w:val="002060"/>
        </w:rPr>
        <w:t xml:space="preserve"> </w:t>
      </w:r>
      <w:r>
        <w:rPr>
          <w:noProof/>
        </w:rPr>
        <w:drawing>
          <wp:inline distT="0" distB="0" distL="0" distR="0" wp14:anchorId="22D587F2" wp14:editId="5C1B7568">
            <wp:extent cx="1688371" cy="950122"/>
            <wp:effectExtent l="6985" t="0" r="0" b="0"/>
            <wp:docPr id="15102452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38355" cy="978250"/>
                    </a:xfrm>
                    <a:prstGeom prst="rect">
                      <a:avLst/>
                    </a:prstGeom>
                    <a:noFill/>
                    <a:ln>
                      <a:noFill/>
                    </a:ln>
                  </pic:spPr>
                </pic:pic>
              </a:graphicData>
            </a:graphic>
          </wp:inline>
        </w:drawing>
      </w:r>
      <w:r w:rsidR="002F7C39">
        <w:rPr>
          <w:color w:val="002060"/>
        </w:rPr>
        <w:t>Naaister in opleiding!</w:t>
      </w:r>
    </w:p>
    <w:p w14:paraId="1B4462BA" w14:textId="77777777" w:rsidR="003A791C" w:rsidRDefault="003A791C" w:rsidP="00562D5E">
      <w:pPr>
        <w:pStyle w:val="Normaalweb"/>
        <w:rPr>
          <w:color w:val="002060"/>
        </w:rPr>
      </w:pPr>
    </w:p>
    <w:p w14:paraId="064661E2" w14:textId="77777777" w:rsidR="003A791C" w:rsidRDefault="003A791C" w:rsidP="00562D5E">
      <w:pPr>
        <w:pStyle w:val="Normaalweb"/>
        <w:rPr>
          <w:color w:val="002060"/>
        </w:rPr>
      </w:pPr>
    </w:p>
    <w:p w14:paraId="2584402C" w14:textId="77777777" w:rsidR="003A791C" w:rsidRPr="00562D5E" w:rsidRDefault="003A791C" w:rsidP="00562D5E">
      <w:pPr>
        <w:pStyle w:val="Normaalweb"/>
        <w:rPr>
          <w:color w:val="002060"/>
        </w:rPr>
      </w:pPr>
    </w:p>
    <w:p w14:paraId="0D2F786D" w14:textId="22E415C7" w:rsidR="001115EA" w:rsidRDefault="001115EA" w:rsidP="00BD339C">
      <w:pPr>
        <w:rPr>
          <w:b/>
          <w:bCs/>
          <w:color w:val="0070C0"/>
        </w:rPr>
      </w:pPr>
      <w:r w:rsidRPr="001115EA">
        <w:rPr>
          <w:b/>
          <w:bCs/>
          <w:color w:val="0070C0"/>
        </w:rPr>
        <w:lastRenderedPageBreak/>
        <w:t>Donateurs en fondsenwerving in Nederland</w:t>
      </w:r>
    </w:p>
    <w:p w14:paraId="712BA5DE" w14:textId="77777777" w:rsidR="001115EA" w:rsidRDefault="001115EA" w:rsidP="00BD339C">
      <w:pPr>
        <w:rPr>
          <w:color w:val="002060"/>
        </w:rPr>
      </w:pPr>
      <w:r w:rsidRPr="001115EA">
        <w:rPr>
          <w:color w:val="002060"/>
        </w:rPr>
        <w:t>Dankzij</w:t>
      </w:r>
      <w:r>
        <w:rPr>
          <w:color w:val="002060"/>
        </w:rPr>
        <w:t xml:space="preserve"> onze donateurs, enkele fondsen en onze hoofdsponsor kunnen wij met Rising Stars zo’n 55 mensen in verschillende woon- en leefsituaties in Ghana ondersteunen.</w:t>
      </w:r>
    </w:p>
    <w:p w14:paraId="32871F4C" w14:textId="3864D0C2" w:rsidR="001115EA" w:rsidRDefault="001115EA" w:rsidP="00BD339C">
      <w:pPr>
        <w:rPr>
          <w:color w:val="002060"/>
        </w:rPr>
      </w:pPr>
      <w:r>
        <w:rPr>
          <w:color w:val="002060"/>
        </w:rPr>
        <w:t xml:space="preserve">Dit jaar </w:t>
      </w:r>
      <w:r w:rsidR="00A15A83">
        <w:rPr>
          <w:color w:val="002060"/>
        </w:rPr>
        <w:t xml:space="preserve">ontvingen wij </w:t>
      </w:r>
      <w:r>
        <w:rPr>
          <w:color w:val="002060"/>
        </w:rPr>
        <w:t>een mooie donatie</w:t>
      </w:r>
      <w:r w:rsidR="00A15A83">
        <w:rPr>
          <w:color w:val="002060"/>
        </w:rPr>
        <w:t xml:space="preserve"> </w:t>
      </w:r>
      <w:r w:rsidR="003A791C">
        <w:rPr>
          <w:color w:val="002060"/>
        </w:rPr>
        <w:t xml:space="preserve">van </w:t>
      </w:r>
      <w:r w:rsidR="00CE121B">
        <w:rPr>
          <w:color w:val="002060"/>
        </w:rPr>
        <w:t xml:space="preserve">de prachtige </w:t>
      </w:r>
      <w:r w:rsidR="003A791C" w:rsidRPr="00AE57D9">
        <w:rPr>
          <w:color w:val="0070C0"/>
        </w:rPr>
        <w:t xml:space="preserve">kringloopwinkel Jacobushoeve in Vessem, </w:t>
      </w:r>
      <w:r w:rsidR="003A791C">
        <w:rPr>
          <w:color w:val="002060"/>
        </w:rPr>
        <w:t>N</w:t>
      </w:r>
      <w:r w:rsidR="00A15A83">
        <w:rPr>
          <w:color w:val="002060"/>
        </w:rPr>
        <w:t xml:space="preserve">. </w:t>
      </w:r>
      <w:r w:rsidR="003A791C">
        <w:rPr>
          <w:color w:val="002060"/>
        </w:rPr>
        <w:t>- Brabant.</w:t>
      </w:r>
      <w:r w:rsidR="00C93D9D">
        <w:rPr>
          <w:color w:val="002060"/>
        </w:rPr>
        <w:t xml:space="preserve"> </w:t>
      </w:r>
      <w:r w:rsidR="003A791C">
        <w:rPr>
          <w:color w:val="002060"/>
        </w:rPr>
        <w:t xml:space="preserve"> </w:t>
      </w:r>
      <w:r>
        <w:rPr>
          <w:color w:val="002060"/>
        </w:rPr>
        <w:t xml:space="preserve"> </w:t>
      </w:r>
    </w:p>
    <w:p w14:paraId="11A535D0" w14:textId="77777777" w:rsidR="00A15A83" w:rsidRDefault="00A15A83" w:rsidP="00BD339C">
      <w:pPr>
        <w:rPr>
          <w:color w:val="002060"/>
        </w:rPr>
      </w:pPr>
    </w:p>
    <w:p w14:paraId="1BA105B1" w14:textId="431696A4" w:rsidR="00166289" w:rsidRDefault="001115EA" w:rsidP="00BD339C">
      <w:pPr>
        <w:rPr>
          <w:color w:val="002060"/>
        </w:rPr>
      </w:pPr>
      <w:r>
        <w:rPr>
          <w:color w:val="002060"/>
        </w:rPr>
        <w:t xml:space="preserve">Van onze sponsor </w:t>
      </w:r>
      <w:r w:rsidRPr="00AE57D9">
        <w:rPr>
          <w:color w:val="0070C0"/>
        </w:rPr>
        <w:t xml:space="preserve">Kringloopwarenhuis Wereldhuis in Eindhoven </w:t>
      </w:r>
      <w:r>
        <w:rPr>
          <w:color w:val="002060"/>
        </w:rPr>
        <w:t xml:space="preserve">mochten we dit jaar </w:t>
      </w:r>
      <w:r w:rsidR="00821A1D">
        <w:rPr>
          <w:color w:val="002060"/>
        </w:rPr>
        <w:t xml:space="preserve">twee, extra donaties ontvangen, naast onze mooie jaarlijkse vergoeding vanwege ons wekelijkse vrijwilligerswerk. Eén donatie ging dus al naar Tamale en een tweede, grote donatie willen we </w:t>
      </w:r>
      <w:r w:rsidR="00A15A83">
        <w:rPr>
          <w:color w:val="002060"/>
        </w:rPr>
        <w:t xml:space="preserve">in 2026 </w:t>
      </w:r>
      <w:r w:rsidR="00821A1D">
        <w:rPr>
          <w:color w:val="002060"/>
        </w:rPr>
        <w:t xml:space="preserve">besteden aan het opknappen en </w:t>
      </w:r>
      <w:r w:rsidR="001A65B0">
        <w:rPr>
          <w:color w:val="002060"/>
        </w:rPr>
        <w:t xml:space="preserve">– </w:t>
      </w:r>
      <w:r w:rsidR="00A15A83">
        <w:rPr>
          <w:color w:val="002060"/>
        </w:rPr>
        <w:t>voor een beperkt gedeelte</w:t>
      </w:r>
      <w:r w:rsidR="00821A1D">
        <w:rPr>
          <w:color w:val="002060"/>
        </w:rPr>
        <w:t xml:space="preserve"> – renoveren van het in 2014 gebouwde, grote huis voor de 10 bewoners. Door het klimaat, de beperkte kwaliteit van deze nieuwbouw en het intensi</w:t>
      </w:r>
      <w:r w:rsidR="001A65B0">
        <w:rPr>
          <w:color w:val="002060"/>
        </w:rPr>
        <w:t>e</w:t>
      </w:r>
      <w:r w:rsidR="00821A1D">
        <w:rPr>
          <w:color w:val="002060"/>
        </w:rPr>
        <w:t>ve gebruik door de bewoners is extra onderhoud en hier en daar renovatie nodig.</w:t>
      </w:r>
      <w:r w:rsidR="00C93D9D">
        <w:rPr>
          <w:color w:val="002060"/>
        </w:rPr>
        <w:t xml:space="preserve"> </w:t>
      </w:r>
      <w:r w:rsidR="00821A1D">
        <w:rPr>
          <w:color w:val="002060"/>
        </w:rPr>
        <w:t>In overleg met medewerkers en bestuur van de zorgboerderij gaan we een plan maken, dat volgend jaar tijdens onze aanwezigheid kan starten. Grote dank dus voor Wereldhuis Eindhoven!!</w:t>
      </w:r>
    </w:p>
    <w:p w14:paraId="0B641F9C" w14:textId="77777777" w:rsidR="00166289" w:rsidRDefault="00166289" w:rsidP="00BD339C">
      <w:pPr>
        <w:rPr>
          <w:color w:val="002060"/>
        </w:rPr>
      </w:pPr>
    </w:p>
    <w:p w14:paraId="1B1D6204" w14:textId="2E531831" w:rsidR="00166289" w:rsidRDefault="002F7C39" w:rsidP="00BD339C">
      <w:pPr>
        <w:rPr>
          <w:color w:val="002060"/>
        </w:rPr>
      </w:pPr>
      <w:r>
        <w:rPr>
          <w:noProof/>
        </w:rPr>
        <w:drawing>
          <wp:inline distT="0" distB="0" distL="0" distR="0" wp14:anchorId="455E9183" wp14:editId="1A32CB2B">
            <wp:extent cx="1555750" cy="587375"/>
            <wp:effectExtent l="0" t="0" r="6350" b="3175"/>
            <wp:docPr id="3" name="Afbeelding 2" descr="Stichting Wereldhuis Eindhov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hting Wereldhuis Eindhoven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401" cy="589886"/>
                    </a:xfrm>
                    <a:prstGeom prst="rect">
                      <a:avLst/>
                    </a:prstGeom>
                    <a:noFill/>
                    <a:ln>
                      <a:noFill/>
                    </a:ln>
                  </pic:spPr>
                </pic:pic>
              </a:graphicData>
            </a:graphic>
          </wp:inline>
        </w:drawing>
      </w:r>
    </w:p>
    <w:p w14:paraId="5145EBB9" w14:textId="77777777" w:rsidR="00166289" w:rsidRDefault="00166289" w:rsidP="00BD339C">
      <w:pPr>
        <w:rPr>
          <w:color w:val="002060"/>
        </w:rPr>
      </w:pPr>
    </w:p>
    <w:p w14:paraId="027101DC" w14:textId="77777777" w:rsidR="00166289" w:rsidRDefault="00166289" w:rsidP="00BD339C">
      <w:pPr>
        <w:rPr>
          <w:color w:val="002060"/>
        </w:rPr>
      </w:pPr>
    </w:p>
    <w:p w14:paraId="44610CBE" w14:textId="77777777" w:rsidR="00166289" w:rsidRDefault="00166289" w:rsidP="00BD339C">
      <w:pPr>
        <w:rPr>
          <w:color w:val="002060"/>
        </w:rPr>
      </w:pPr>
    </w:p>
    <w:p w14:paraId="0C8EFBCF" w14:textId="4D0D3645" w:rsidR="00821A1D" w:rsidRDefault="00821A1D" w:rsidP="00BD339C">
      <w:pPr>
        <w:rPr>
          <w:color w:val="002060"/>
        </w:rPr>
      </w:pPr>
      <w:r>
        <w:rPr>
          <w:color w:val="002060"/>
        </w:rPr>
        <w:t>Ook wij, Bestuur en vrijwilligers van Rising Stars</w:t>
      </w:r>
      <w:r w:rsidR="00A15A83">
        <w:rPr>
          <w:color w:val="002060"/>
        </w:rPr>
        <w:t>,</w:t>
      </w:r>
      <w:r>
        <w:rPr>
          <w:color w:val="002060"/>
        </w:rPr>
        <w:t xml:space="preserve"> </w:t>
      </w:r>
      <w:r w:rsidR="00A15A83">
        <w:rPr>
          <w:color w:val="002060"/>
        </w:rPr>
        <w:t>zijn</w:t>
      </w:r>
      <w:r>
        <w:rPr>
          <w:color w:val="002060"/>
        </w:rPr>
        <w:t xml:space="preserve"> dit jaar </w:t>
      </w:r>
      <w:r w:rsidR="00A15A83">
        <w:rPr>
          <w:color w:val="002060"/>
        </w:rPr>
        <w:t xml:space="preserve">weer actief geweest om </w:t>
      </w:r>
      <w:r>
        <w:rPr>
          <w:color w:val="002060"/>
        </w:rPr>
        <w:t>spullen te verkopen ten gunste van de projecten en mensen in Ghana</w:t>
      </w:r>
      <w:r w:rsidR="00166289">
        <w:rPr>
          <w:color w:val="002060"/>
        </w:rPr>
        <w:t>:</w:t>
      </w:r>
    </w:p>
    <w:p w14:paraId="40C20953" w14:textId="77777777" w:rsidR="00951D25" w:rsidRDefault="00A15A83" w:rsidP="00951D25">
      <w:pPr>
        <w:pStyle w:val="Lijstalinea"/>
        <w:numPr>
          <w:ilvl w:val="0"/>
          <w:numId w:val="2"/>
        </w:numPr>
        <w:rPr>
          <w:color w:val="002060"/>
        </w:rPr>
      </w:pPr>
      <w:r>
        <w:rPr>
          <w:color w:val="002060"/>
        </w:rPr>
        <w:t>In April</w:t>
      </w:r>
      <w:r w:rsidR="00166289" w:rsidRPr="004E4378">
        <w:rPr>
          <w:color w:val="002060"/>
        </w:rPr>
        <w:t xml:space="preserve"> </w:t>
      </w:r>
      <w:r>
        <w:rPr>
          <w:color w:val="002060"/>
        </w:rPr>
        <w:t xml:space="preserve">tijdens </w:t>
      </w:r>
      <w:r w:rsidR="00166289" w:rsidRPr="004E4378">
        <w:rPr>
          <w:color w:val="002060"/>
        </w:rPr>
        <w:t xml:space="preserve"> de jaarlijkse </w:t>
      </w:r>
      <w:r w:rsidR="00166289" w:rsidRPr="004E4378">
        <w:rPr>
          <w:b/>
          <w:bCs/>
          <w:color w:val="0070C0"/>
        </w:rPr>
        <w:t>Koningsmarkt in het Park van Nuenen</w:t>
      </w:r>
      <w:r>
        <w:rPr>
          <w:color w:val="002060"/>
        </w:rPr>
        <w:t>.</w:t>
      </w:r>
      <w:r w:rsidR="00166289" w:rsidRPr="004E4378">
        <w:rPr>
          <w:color w:val="002060"/>
        </w:rPr>
        <w:t xml:space="preserve"> </w:t>
      </w:r>
    </w:p>
    <w:p w14:paraId="50F7D84B" w14:textId="432659E9" w:rsidR="006C49DB" w:rsidRDefault="00A15A83" w:rsidP="00951D25">
      <w:pPr>
        <w:pStyle w:val="Lijstalinea"/>
        <w:numPr>
          <w:ilvl w:val="0"/>
          <w:numId w:val="2"/>
        </w:numPr>
        <w:rPr>
          <w:color w:val="002060"/>
        </w:rPr>
      </w:pPr>
      <w:r w:rsidRPr="00951D25">
        <w:rPr>
          <w:color w:val="002060"/>
        </w:rPr>
        <w:t>In</w:t>
      </w:r>
      <w:r w:rsidR="00166289" w:rsidRPr="00951D25">
        <w:rPr>
          <w:color w:val="002060"/>
        </w:rPr>
        <w:t xml:space="preserve"> Mei </w:t>
      </w:r>
      <w:r w:rsidRPr="00951D25">
        <w:rPr>
          <w:color w:val="002060"/>
        </w:rPr>
        <w:t>tijdens</w:t>
      </w:r>
      <w:r w:rsidR="00166289" w:rsidRPr="00951D25">
        <w:rPr>
          <w:color w:val="002060"/>
        </w:rPr>
        <w:t xml:space="preserve"> </w:t>
      </w:r>
      <w:r w:rsidRPr="00951D25">
        <w:rPr>
          <w:color w:val="002060"/>
        </w:rPr>
        <w:t xml:space="preserve">het </w:t>
      </w:r>
      <w:r w:rsidR="00166289" w:rsidRPr="00951D25">
        <w:rPr>
          <w:b/>
          <w:bCs/>
          <w:color w:val="0070C0"/>
        </w:rPr>
        <w:t xml:space="preserve">Tuinfeest </w:t>
      </w:r>
      <w:proofErr w:type="spellStart"/>
      <w:r w:rsidR="00166289" w:rsidRPr="00951D25">
        <w:rPr>
          <w:b/>
          <w:bCs/>
          <w:color w:val="0070C0"/>
        </w:rPr>
        <w:t>Eckartdal</w:t>
      </w:r>
      <w:proofErr w:type="spellEnd"/>
      <w:r w:rsidR="00166289" w:rsidRPr="00951D25">
        <w:rPr>
          <w:b/>
          <w:bCs/>
          <w:color w:val="0070C0"/>
        </w:rPr>
        <w:t xml:space="preserve"> in Eindhoven</w:t>
      </w:r>
      <w:r w:rsidRPr="00951D25">
        <w:rPr>
          <w:color w:val="002060"/>
        </w:rPr>
        <w:t>.</w:t>
      </w:r>
      <w:r w:rsidR="00951D25" w:rsidRPr="00951D25">
        <w:rPr>
          <w:color w:val="002060"/>
        </w:rPr>
        <w:t xml:space="preserve"> </w:t>
      </w:r>
    </w:p>
    <w:p w14:paraId="3576A00D" w14:textId="77777777" w:rsidR="00D01B85" w:rsidRPr="00951D25" w:rsidRDefault="00D01B85" w:rsidP="00D01B85">
      <w:pPr>
        <w:pStyle w:val="Lijstalinea"/>
        <w:ind w:left="720"/>
        <w:rPr>
          <w:color w:val="002060"/>
        </w:rPr>
      </w:pPr>
    </w:p>
    <w:p w14:paraId="1AEF195B" w14:textId="77777777" w:rsidR="00951D25" w:rsidRDefault="00951D25" w:rsidP="00951D25">
      <w:pPr>
        <w:rPr>
          <w:color w:val="002060"/>
        </w:rPr>
      </w:pPr>
    </w:p>
    <w:p w14:paraId="3101DD49" w14:textId="593D6977" w:rsidR="00951D25" w:rsidRDefault="00951D25" w:rsidP="00951D25">
      <w:pPr>
        <w:rPr>
          <w:color w:val="002060"/>
        </w:rPr>
      </w:pPr>
      <w:r>
        <w:rPr>
          <w:color w:val="002060"/>
        </w:rPr>
        <w:t xml:space="preserve">                                                   </w:t>
      </w:r>
      <w:r>
        <w:rPr>
          <w:noProof/>
        </w:rPr>
        <w:drawing>
          <wp:inline distT="0" distB="0" distL="0" distR="0" wp14:anchorId="2403DFD6" wp14:editId="12F06753">
            <wp:extent cx="1757045" cy="1986308"/>
            <wp:effectExtent l="0" t="317" r="0" b="0"/>
            <wp:docPr id="149825885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05169" cy="2040712"/>
                    </a:xfrm>
                    <a:prstGeom prst="rect">
                      <a:avLst/>
                    </a:prstGeom>
                    <a:noFill/>
                    <a:ln>
                      <a:noFill/>
                    </a:ln>
                  </pic:spPr>
                </pic:pic>
              </a:graphicData>
            </a:graphic>
          </wp:inline>
        </w:drawing>
      </w:r>
    </w:p>
    <w:p w14:paraId="351327DC" w14:textId="4D7F4F80" w:rsidR="00951D25" w:rsidRDefault="00951D25" w:rsidP="00951D25">
      <w:pPr>
        <w:rPr>
          <w:color w:val="002060"/>
        </w:rPr>
      </w:pPr>
    </w:p>
    <w:p w14:paraId="562564CA" w14:textId="77777777" w:rsidR="00D01B85" w:rsidRDefault="00D01B85" w:rsidP="00951D25">
      <w:pPr>
        <w:rPr>
          <w:color w:val="002060"/>
        </w:rPr>
      </w:pPr>
    </w:p>
    <w:p w14:paraId="3DE77C95" w14:textId="77777777" w:rsidR="00D01B85" w:rsidRDefault="00D01B85" w:rsidP="00951D25">
      <w:pPr>
        <w:rPr>
          <w:color w:val="002060"/>
        </w:rPr>
      </w:pPr>
    </w:p>
    <w:p w14:paraId="339AC049" w14:textId="77777777" w:rsidR="00D01B85" w:rsidRDefault="00D01B85" w:rsidP="00951D25">
      <w:pPr>
        <w:rPr>
          <w:color w:val="002060"/>
        </w:rPr>
      </w:pPr>
    </w:p>
    <w:p w14:paraId="2CF50131" w14:textId="77777777" w:rsidR="00951D25" w:rsidRDefault="00951D25" w:rsidP="00951D25">
      <w:pPr>
        <w:rPr>
          <w:color w:val="002060"/>
        </w:rPr>
      </w:pPr>
    </w:p>
    <w:p w14:paraId="15701C96" w14:textId="3A7BD03D" w:rsidR="004E4378" w:rsidRPr="002340D1" w:rsidRDefault="00166289" w:rsidP="002340D1">
      <w:pPr>
        <w:pStyle w:val="Lijstalinea"/>
        <w:numPr>
          <w:ilvl w:val="0"/>
          <w:numId w:val="2"/>
        </w:numPr>
        <w:rPr>
          <w:color w:val="002060"/>
        </w:rPr>
      </w:pPr>
      <w:r w:rsidRPr="002340D1">
        <w:rPr>
          <w:color w:val="002060"/>
        </w:rPr>
        <w:lastRenderedPageBreak/>
        <w:t xml:space="preserve">Op zaterdag 5 </w:t>
      </w:r>
      <w:proofErr w:type="spellStart"/>
      <w:r w:rsidRPr="002340D1">
        <w:rPr>
          <w:color w:val="002060"/>
        </w:rPr>
        <w:t>èn</w:t>
      </w:r>
      <w:proofErr w:type="spellEnd"/>
      <w:r w:rsidRPr="002340D1">
        <w:rPr>
          <w:color w:val="002060"/>
        </w:rPr>
        <w:t xml:space="preserve"> zondag 6 juli st</w:t>
      </w:r>
      <w:r w:rsidR="002340D1">
        <w:rPr>
          <w:color w:val="002060"/>
        </w:rPr>
        <w:t>onden we</w:t>
      </w:r>
      <w:r w:rsidRPr="002340D1">
        <w:rPr>
          <w:color w:val="002060"/>
        </w:rPr>
        <w:t xml:space="preserve"> weer met een uitgebreide kraam</w:t>
      </w:r>
      <w:r w:rsidR="003D6060" w:rsidRPr="002340D1">
        <w:rPr>
          <w:color w:val="002060"/>
        </w:rPr>
        <w:t xml:space="preserve"> op het grote </w:t>
      </w:r>
      <w:r w:rsidR="004E4378" w:rsidRPr="002340D1">
        <w:rPr>
          <w:color w:val="002060"/>
        </w:rPr>
        <w:t xml:space="preserve">     </w:t>
      </w:r>
    </w:p>
    <w:p w14:paraId="0A1849EC" w14:textId="5EFB0896" w:rsidR="004E4378" w:rsidRDefault="004E4378" w:rsidP="004E4378">
      <w:pPr>
        <w:rPr>
          <w:color w:val="002060"/>
        </w:rPr>
      </w:pPr>
      <w:r>
        <w:rPr>
          <w:color w:val="002060"/>
        </w:rPr>
        <w:t xml:space="preserve">         </w:t>
      </w:r>
      <w:r w:rsidR="002340D1">
        <w:rPr>
          <w:color w:val="002060"/>
        </w:rPr>
        <w:t xml:space="preserve">   </w:t>
      </w:r>
      <w:r w:rsidR="003D6060" w:rsidRPr="008816A9">
        <w:rPr>
          <w:b/>
          <w:bCs/>
          <w:color w:val="0070C0"/>
        </w:rPr>
        <w:t>Afrika Festival in Hertme,</w:t>
      </w:r>
      <w:r w:rsidR="008816A9">
        <w:rPr>
          <w:b/>
          <w:bCs/>
          <w:color w:val="0070C0"/>
        </w:rPr>
        <w:t xml:space="preserve"> gemeente Borne,</w:t>
      </w:r>
      <w:r w:rsidR="003D6060" w:rsidRPr="008816A9">
        <w:rPr>
          <w:b/>
          <w:bCs/>
          <w:color w:val="0070C0"/>
        </w:rPr>
        <w:t xml:space="preserve"> Overijssel</w:t>
      </w:r>
      <w:r w:rsidR="008816A9">
        <w:rPr>
          <w:b/>
          <w:bCs/>
          <w:color w:val="0070C0"/>
        </w:rPr>
        <w:t xml:space="preserve">. </w:t>
      </w:r>
      <w:r w:rsidR="008816A9" w:rsidRPr="008816A9">
        <w:rPr>
          <w:color w:val="002060"/>
        </w:rPr>
        <w:t xml:space="preserve">Dit </w:t>
      </w:r>
      <w:r w:rsidR="008816A9">
        <w:rPr>
          <w:color w:val="002060"/>
        </w:rPr>
        <w:t>f</w:t>
      </w:r>
      <w:r w:rsidR="008816A9" w:rsidRPr="008816A9">
        <w:rPr>
          <w:color w:val="002060"/>
        </w:rPr>
        <w:t xml:space="preserve">estival met life, Afrikaanse </w:t>
      </w:r>
      <w:r>
        <w:rPr>
          <w:color w:val="002060"/>
        </w:rPr>
        <w:t xml:space="preserve">   </w:t>
      </w:r>
    </w:p>
    <w:p w14:paraId="795AB26E" w14:textId="77777777" w:rsidR="002340D1" w:rsidRDefault="004E4378" w:rsidP="004E4378">
      <w:pPr>
        <w:rPr>
          <w:color w:val="002060"/>
        </w:rPr>
      </w:pPr>
      <w:r>
        <w:rPr>
          <w:color w:val="002060"/>
        </w:rPr>
        <w:t xml:space="preserve">         </w:t>
      </w:r>
      <w:r w:rsidR="002340D1">
        <w:rPr>
          <w:color w:val="002060"/>
        </w:rPr>
        <w:t xml:space="preserve">   </w:t>
      </w:r>
      <w:r w:rsidR="008816A9" w:rsidRPr="008816A9">
        <w:rPr>
          <w:color w:val="002060"/>
        </w:rPr>
        <w:t>muziek is werkelijk heel bijzonder</w:t>
      </w:r>
      <w:r w:rsidR="002340D1">
        <w:rPr>
          <w:color w:val="002060"/>
        </w:rPr>
        <w:t xml:space="preserve">. Echter, dit jaar hadden we op de zondag veel last van      </w:t>
      </w:r>
    </w:p>
    <w:p w14:paraId="30F6B173" w14:textId="64E6451C" w:rsidR="00166289" w:rsidRDefault="002340D1" w:rsidP="004E4378">
      <w:pPr>
        <w:rPr>
          <w:color w:val="002060"/>
        </w:rPr>
      </w:pPr>
      <w:r>
        <w:rPr>
          <w:color w:val="002060"/>
        </w:rPr>
        <w:t xml:space="preserve">            continue regen….</w:t>
      </w:r>
    </w:p>
    <w:p w14:paraId="616028C5" w14:textId="662AAC69" w:rsidR="006C49DB" w:rsidRDefault="002340D1" w:rsidP="002340D1">
      <w:pPr>
        <w:pStyle w:val="Lijstalinea"/>
        <w:tabs>
          <w:tab w:val="left" w:pos="4430"/>
        </w:tabs>
        <w:rPr>
          <w:color w:val="002060"/>
        </w:rPr>
      </w:pPr>
      <w:r>
        <w:rPr>
          <w:color w:val="002060"/>
        </w:rPr>
        <w:t xml:space="preserve">                                           </w:t>
      </w:r>
      <w:r>
        <w:rPr>
          <w:noProof/>
        </w:rPr>
        <w:drawing>
          <wp:inline distT="0" distB="0" distL="0" distR="0" wp14:anchorId="0E2520D3" wp14:editId="4168E89D">
            <wp:extent cx="2051050" cy="1391784"/>
            <wp:effectExtent l="0" t="0" r="6350" b="0"/>
            <wp:docPr id="5" name="Afbeelding 4" descr="Afbeeldingsresultaten voor afrika festival hertm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afrika festival hertme 20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8076" cy="1396552"/>
                    </a:xfrm>
                    <a:prstGeom prst="rect">
                      <a:avLst/>
                    </a:prstGeom>
                    <a:noFill/>
                    <a:ln>
                      <a:noFill/>
                    </a:ln>
                  </pic:spPr>
                </pic:pic>
              </a:graphicData>
            </a:graphic>
          </wp:inline>
        </w:drawing>
      </w:r>
    </w:p>
    <w:p w14:paraId="4BCFB946" w14:textId="77777777" w:rsidR="002340D1" w:rsidRDefault="002340D1" w:rsidP="002340D1">
      <w:pPr>
        <w:pStyle w:val="Lijstalinea"/>
        <w:tabs>
          <w:tab w:val="left" w:pos="4430"/>
        </w:tabs>
        <w:rPr>
          <w:color w:val="002060"/>
        </w:rPr>
      </w:pPr>
    </w:p>
    <w:p w14:paraId="0BF98436" w14:textId="40CF032D" w:rsidR="002E55FA" w:rsidRDefault="002340D1" w:rsidP="00F328E7">
      <w:pPr>
        <w:pStyle w:val="Lijstalinea"/>
        <w:numPr>
          <w:ilvl w:val="0"/>
          <w:numId w:val="2"/>
        </w:numPr>
        <w:tabs>
          <w:tab w:val="left" w:pos="4430"/>
        </w:tabs>
        <w:rPr>
          <w:color w:val="002060"/>
        </w:rPr>
      </w:pPr>
      <w:r w:rsidRPr="00072031">
        <w:rPr>
          <w:color w:val="002060"/>
        </w:rPr>
        <w:t xml:space="preserve">Op zaterdag 30 augustus waren we met onze Ghana kraam uitgenodigd om de </w:t>
      </w:r>
      <w:r w:rsidR="002E55FA" w:rsidRPr="00072031">
        <w:rPr>
          <w:color w:val="002060"/>
        </w:rPr>
        <w:t xml:space="preserve">gezellige </w:t>
      </w:r>
      <w:proofErr w:type="spellStart"/>
      <w:r w:rsidRPr="00072031">
        <w:rPr>
          <w:b/>
          <w:bCs/>
          <w:color w:val="0070C0"/>
        </w:rPr>
        <w:t>Boerenmért</w:t>
      </w:r>
      <w:proofErr w:type="spellEnd"/>
      <w:r w:rsidRPr="00072031">
        <w:rPr>
          <w:b/>
          <w:bCs/>
          <w:color w:val="0070C0"/>
        </w:rPr>
        <w:t xml:space="preserve"> in Nuenen</w:t>
      </w:r>
      <w:r w:rsidRPr="00072031">
        <w:rPr>
          <w:color w:val="0070C0"/>
        </w:rPr>
        <w:t xml:space="preserve"> </w:t>
      </w:r>
      <w:r w:rsidR="002E55FA" w:rsidRPr="00072031">
        <w:rPr>
          <w:color w:val="002060"/>
        </w:rPr>
        <w:t>bij te wonen met onze kraam.</w:t>
      </w:r>
    </w:p>
    <w:p w14:paraId="05F68086" w14:textId="77777777" w:rsidR="00072031" w:rsidRDefault="00072031" w:rsidP="00072031">
      <w:pPr>
        <w:tabs>
          <w:tab w:val="left" w:pos="4430"/>
        </w:tabs>
        <w:rPr>
          <w:color w:val="002060"/>
        </w:rPr>
      </w:pPr>
    </w:p>
    <w:p w14:paraId="07A8A6A6" w14:textId="77777777" w:rsidR="00072031" w:rsidRDefault="00072031" w:rsidP="00072031">
      <w:pPr>
        <w:tabs>
          <w:tab w:val="left" w:pos="4430"/>
        </w:tabs>
        <w:rPr>
          <w:color w:val="002060"/>
        </w:rPr>
      </w:pPr>
    </w:p>
    <w:p w14:paraId="6C31009A" w14:textId="77777777" w:rsidR="00072031" w:rsidRDefault="00072031" w:rsidP="00072031">
      <w:pPr>
        <w:tabs>
          <w:tab w:val="left" w:pos="4430"/>
        </w:tabs>
        <w:rPr>
          <w:color w:val="002060"/>
        </w:rPr>
      </w:pPr>
    </w:p>
    <w:p w14:paraId="767B4AF5" w14:textId="01BD9245" w:rsidR="00072031" w:rsidRDefault="000A258B" w:rsidP="00072031">
      <w:pPr>
        <w:tabs>
          <w:tab w:val="left" w:pos="4430"/>
        </w:tabs>
        <w:rPr>
          <w:color w:val="002060"/>
        </w:rPr>
      </w:pPr>
      <w:r>
        <w:rPr>
          <w:color w:val="002060"/>
        </w:rPr>
        <w:t xml:space="preserve">                                </w:t>
      </w:r>
      <w:r w:rsidR="00FD75F8" w:rsidRPr="00FD75F8">
        <w:t xml:space="preserve"> </w:t>
      </w:r>
      <w:r w:rsidR="00FD75F8">
        <w:rPr>
          <w:noProof/>
        </w:rPr>
        <w:drawing>
          <wp:inline distT="0" distB="0" distL="0" distR="0" wp14:anchorId="46029D17" wp14:editId="32F835F4">
            <wp:extent cx="3200400" cy="2317750"/>
            <wp:effectExtent l="0" t="0" r="0" b="6350"/>
            <wp:docPr id="9883830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5383" cy="2321359"/>
                    </a:xfrm>
                    <a:prstGeom prst="rect">
                      <a:avLst/>
                    </a:prstGeom>
                    <a:noFill/>
                    <a:ln>
                      <a:noFill/>
                    </a:ln>
                  </pic:spPr>
                </pic:pic>
              </a:graphicData>
            </a:graphic>
          </wp:inline>
        </w:drawing>
      </w:r>
    </w:p>
    <w:p w14:paraId="1C3C805A" w14:textId="77777777" w:rsidR="00072031" w:rsidRPr="00072031" w:rsidRDefault="00072031" w:rsidP="00072031">
      <w:pPr>
        <w:tabs>
          <w:tab w:val="left" w:pos="4430"/>
        </w:tabs>
        <w:rPr>
          <w:color w:val="002060"/>
        </w:rPr>
      </w:pPr>
    </w:p>
    <w:p w14:paraId="1F5C6191" w14:textId="77777777" w:rsidR="002E55FA" w:rsidRDefault="002E55FA" w:rsidP="002E55FA">
      <w:pPr>
        <w:tabs>
          <w:tab w:val="left" w:pos="4430"/>
        </w:tabs>
        <w:rPr>
          <w:color w:val="002060"/>
        </w:rPr>
      </w:pPr>
    </w:p>
    <w:p w14:paraId="495D972E" w14:textId="77CB9ABB" w:rsidR="002E55FA" w:rsidRDefault="002E55FA" w:rsidP="002E55FA">
      <w:pPr>
        <w:pStyle w:val="Lijstalinea"/>
        <w:numPr>
          <w:ilvl w:val="0"/>
          <w:numId w:val="2"/>
        </w:numPr>
        <w:tabs>
          <w:tab w:val="left" w:pos="4430"/>
        </w:tabs>
        <w:rPr>
          <w:color w:val="002060"/>
        </w:rPr>
      </w:pPr>
      <w:r>
        <w:rPr>
          <w:color w:val="002060"/>
        </w:rPr>
        <w:t xml:space="preserve">In december zullen we weer deelnemen aan verschillende </w:t>
      </w:r>
      <w:r w:rsidRPr="002E55FA">
        <w:rPr>
          <w:b/>
          <w:bCs/>
          <w:color w:val="0070C0"/>
        </w:rPr>
        <w:t>Kerstmarkten</w:t>
      </w:r>
      <w:r>
        <w:rPr>
          <w:color w:val="002060"/>
        </w:rPr>
        <w:t xml:space="preserve"> in Nuenen              (in zorgcentrum de Akkers) en in Eindhoven (in zorgcentrum Peppelrode).</w:t>
      </w:r>
    </w:p>
    <w:p w14:paraId="287CF12B" w14:textId="77777777" w:rsidR="00072031" w:rsidRPr="00072031" w:rsidRDefault="00072031" w:rsidP="00072031">
      <w:pPr>
        <w:pStyle w:val="Lijstalinea"/>
        <w:rPr>
          <w:color w:val="002060"/>
        </w:rPr>
      </w:pPr>
    </w:p>
    <w:p w14:paraId="3E4ACA7D" w14:textId="5B1531DE" w:rsidR="00072031" w:rsidRPr="00FD75F8" w:rsidRDefault="00072031" w:rsidP="00FD75F8">
      <w:pPr>
        <w:pStyle w:val="Lijstalinea"/>
        <w:numPr>
          <w:ilvl w:val="0"/>
          <w:numId w:val="2"/>
        </w:numPr>
        <w:tabs>
          <w:tab w:val="left" w:pos="4430"/>
        </w:tabs>
        <w:rPr>
          <w:color w:val="002060"/>
        </w:rPr>
      </w:pPr>
      <w:r w:rsidRPr="00FD75F8">
        <w:rPr>
          <w:color w:val="002060"/>
        </w:rPr>
        <w:t xml:space="preserve">In Januari 2026 gaat een groep vrijwilligers namens Rising Stars weer meewerken aan de opbouw van de </w:t>
      </w:r>
      <w:r w:rsidRPr="00FD75F8">
        <w:rPr>
          <w:b/>
          <w:bCs/>
          <w:color w:val="0070C0"/>
        </w:rPr>
        <w:t>Vincentius Boekenbeurs</w:t>
      </w:r>
      <w:r w:rsidRPr="00FD75F8">
        <w:rPr>
          <w:color w:val="0070C0"/>
        </w:rPr>
        <w:t xml:space="preserve"> </w:t>
      </w:r>
      <w:r w:rsidRPr="00FD75F8">
        <w:rPr>
          <w:color w:val="002060"/>
        </w:rPr>
        <w:t xml:space="preserve">in de Brabanthallen van Den Bosch en assisteren bij de verkoop op vrijdagavond 23 januari t/m zondagmiddag 25 januari 2026. </w:t>
      </w:r>
      <w:r w:rsidR="00CE121B">
        <w:rPr>
          <w:color w:val="002060"/>
        </w:rPr>
        <w:t xml:space="preserve">Wie zin en tijd heeft om als vrijwilliger van </w:t>
      </w:r>
      <w:proofErr w:type="spellStart"/>
      <w:r w:rsidR="00CE121B">
        <w:rPr>
          <w:color w:val="002060"/>
        </w:rPr>
        <w:t>Rising</w:t>
      </w:r>
      <w:proofErr w:type="spellEnd"/>
      <w:r w:rsidR="00CE121B">
        <w:rPr>
          <w:color w:val="002060"/>
        </w:rPr>
        <w:t xml:space="preserve"> Stars mee te werken is zeer welkom. </w:t>
      </w:r>
      <w:r w:rsidRPr="00FD75F8">
        <w:rPr>
          <w:color w:val="002060"/>
        </w:rPr>
        <w:t>De netto opbrengst van deze grote beurs wordt elk jaar ter beschikking gesteld aan de meewerkende Goede Doelen, zoals ook Rising Stars. Van HARTE welkom dus!!</w:t>
      </w:r>
    </w:p>
    <w:p w14:paraId="798B5ACF" w14:textId="77777777" w:rsidR="00072031" w:rsidRDefault="00072031" w:rsidP="00072031">
      <w:pPr>
        <w:tabs>
          <w:tab w:val="left" w:pos="4430"/>
        </w:tabs>
        <w:rPr>
          <w:color w:val="002060"/>
        </w:rPr>
      </w:pPr>
    </w:p>
    <w:p w14:paraId="78B69BF5" w14:textId="7C2823CC" w:rsidR="00072031" w:rsidRPr="000A258B" w:rsidRDefault="000A258B" w:rsidP="00072031">
      <w:pPr>
        <w:tabs>
          <w:tab w:val="left" w:pos="4430"/>
        </w:tabs>
        <w:rPr>
          <w:color w:val="0070C0"/>
        </w:rPr>
      </w:pPr>
      <w:r w:rsidRPr="000A258B">
        <w:rPr>
          <w:color w:val="0070C0"/>
        </w:rPr>
        <w:lastRenderedPageBreak/>
        <w:t xml:space="preserve">            https://www.vincentiusdenbosch.nl/</w:t>
      </w:r>
    </w:p>
    <w:p w14:paraId="197078C3" w14:textId="77777777" w:rsidR="00072031" w:rsidRDefault="00072031" w:rsidP="00072031">
      <w:pPr>
        <w:tabs>
          <w:tab w:val="left" w:pos="4430"/>
        </w:tabs>
        <w:rPr>
          <w:color w:val="002060"/>
        </w:rPr>
      </w:pPr>
    </w:p>
    <w:p w14:paraId="3FCB605C" w14:textId="77777777" w:rsidR="00072031" w:rsidRDefault="00072031" w:rsidP="00072031">
      <w:pPr>
        <w:tabs>
          <w:tab w:val="left" w:pos="4430"/>
        </w:tabs>
        <w:rPr>
          <w:color w:val="002060"/>
        </w:rPr>
      </w:pPr>
    </w:p>
    <w:p w14:paraId="4561C90E" w14:textId="77777777" w:rsidR="00072031" w:rsidRDefault="00072031" w:rsidP="00072031">
      <w:pPr>
        <w:tabs>
          <w:tab w:val="left" w:pos="4430"/>
        </w:tabs>
        <w:rPr>
          <w:color w:val="002060"/>
        </w:rPr>
      </w:pPr>
    </w:p>
    <w:p w14:paraId="48182364" w14:textId="77777777" w:rsidR="00072031" w:rsidRDefault="00072031" w:rsidP="00072031">
      <w:pPr>
        <w:tabs>
          <w:tab w:val="left" w:pos="4430"/>
        </w:tabs>
        <w:rPr>
          <w:color w:val="002060"/>
        </w:rPr>
      </w:pPr>
    </w:p>
    <w:p w14:paraId="225F1E08" w14:textId="77777777" w:rsidR="00072031" w:rsidRDefault="00072031" w:rsidP="00072031">
      <w:pPr>
        <w:tabs>
          <w:tab w:val="left" w:pos="4430"/>
        </w:tabs>
        <w:rPr>
          <w:color w:val="002060"/>
        </w:rPr>
      </w:pPr>
    </w:p>
    <w:p w14:paraId="7E4F44DA" w14:textId="77777777" w:rsidR="00D01B85" w:rsidRDefault="00D01B85" w:rsidP="00BD339C">
      <w:pPr>
        <w:rPr>
          <w:b/>
          <w:bCs/>
          <w:color w:val="0070C0"/>
        </w:rPr>
      </w:pPr>
    </w:p>
    <w:p w14:paraId="2C44034F" w14:textId="77777777" w:rsidR="00D01B85" w:rsidRDefault="00D01B85" w:rsidP="00BD339C">
      <w:pPr>
        <w:rPr>
          <w:b/>
          <w:bCs/>
          <w:color w:val="0070C0"/>
        </w:rPr>
      </w:pPr>
    </w:p>
    <w:p w14:paraId="0A4F5E73" w14:textId="421149AB" w:rsidR="008816A9" w:rsidRDefault="008816A9" w:rsidP="00BD339C">
      <w:pPr>
        <w:rPr>
          <w:b/>
          <w:bCs/>
          <w:color w:val="0070C0"/>
        </w:rPr>
      </w:pPr>
      <w:r w:rsidRPr="008816A9">
        <w:rPr>
          <w:b/>
          <w:bCs/>
          <w:color w:val="0070C0"/>
        </w:rPr>
        <w:t>Contact en informatie</w:t>
      </w:r>
    </w:p>
    <w:p w14:paraId="21E71688" w14:textId="77777777" w:rsidR="008816A9" w:rsidRDefault="008816A9" w:rsidP="00BD339C">
      <w:pPr>
        <w:rPr>
          <w:color w:val="002060"/>
        </w:rPr>
      </w:pPr>
      <w:r w:rsidRPr="008816A9">
        <w:rPr>
          <w:color w:val="002060"/>
        </w:rPr>
        <w:t>Heeft u of heb jij</w:t>
      </w:r>
      <w:r>
        <w:rPr>
          <w:color w:val="002060"/>
        </w:rPr>
        <w:t xml:space="preserve"> interesse in het werk van Rising Stars</w:t>
      </w:r>
      <w:r w:rsidR="005679E0">
        <w:rPr>
          <w:color w:val="002060"/>
        </w:rPr>
        <w:t xml:space="preserve"> </w:t>
      </w:r>
      <w:r>
        <w:rPr>
          <w:color w:val="002060"/>
        </w:rPr>
        <w:t xml:space="preserve">in Ghana of in onze promotie activiteiten in Nederland; en/of heb je interessante tips voor onze fondsenwerving, dan stellen we contact zeer op prijs via ons email adres: </w:t>
      </w:r>
      <w:hyperlink r:id="rId22" w:history="1">
        <w:r w:rsidRPr="00FC0404">
          <w:rPr>
            <w:rStyle w:val="Hyperlink"/>
          </w:rPr>
          <w:t>info@rising-stars.nl</w:t>
        </w:r>
      </w:hyperlink>
      <w:r>
        <w:rPr>
          <w:color w:val="002060"/>
        </w:rPr>
        <w:t xml:space="preserve"> </w:t>
      </w:r>
      <w:r w:rsidR="00F56876">
        <w:rPr>
          <w:color w:val="002060"/>
        </w:rPr>
        <w:t>.</w:t>
      </w:r>
    </w:p>
    <w:p w14:paraId="39582515" w14:textId="77777777" w:rsidR="005679E0" w:rsidRDefault="005679E0" w:rsidP="00BD339C">
      <w:pPr>
        <w:rPr>
          <w:color w:val="002060"/>
        </w:rPr>
      </w:pPr>
    </w:p>
    <w:p w14:paraId="05935E60" w14:textId="3B0B5F5F" w:rsidR="005679E0" w:rsidRDefault="005679E0" w:rsidP="00BD339C">
      <w:pPr>
        <w:rPr>
          <w:color w:val="002060"/>
        </w:rPr>
      </w:pPr>
      <w:r>
        <w:rPr>
          <w:color w:val="002060"/>
        </w:rPr>
        <w:t>Ons Rising Stars Jaarverslag 2024 en separaat de Jaarrekening 2024 staan op onze website.</w:t>
      </w:r>
    </w:p>
    <w:p w14:paraId="01984C77" w14:textId="77777777" w:rsidR="00F56876" w:rsidRDefault="00F56876" w:rsidP="00BD339C">
      <w:pPr>
        <w:rPr>
          <w:color w:val="002060"/>
        </w:rPr>
      </w:pPr>
    </w:p>
    <w:p w14:paraId="4ABA1E90" w14:textId="77777777" w:rsidR="00F56876" w:rsidRDefault="00F56876" w:rsidP="00BD339C">
      <w:pPr>
        <w:rPr>
          <w:color w:val="002060"/>
        </w:rPr>
      </w:pPr>
      <w:r>
        <w:rPr>
          <w:color w:val="002060"/>
        </w:rPr>
        <w:t>Als u geen interesse meer heeft in toezending van onze Nieuwsbrieven, dan stellen wij een berichtje hierover ook op prijs.</w:t>
      </w:r>
    </w:p>
    <w:p w14:paraId="61335008" w14:textId="77777777" w:rsidR="00F56876" w:rsidRDefault="00F56876" w:rsidP="00BD339C">
      <w:pPr>
        <w:rPr>
          <w:color w:val="002060"/>
        </w:rPr>
      </w:pPr>
    </w:p>
    <w:p w14:paraId="0892206C" w14:textId="77777777" w:rsidR="00F56876" w:rsidRDefault="00F56876" w:rsidP="00BD339C">
      <w:pPr>
        <w:rPr>
          <w:color w:val="0070C0"/>
        </w:rPr>
      </w:pPr>
      <w:r>
        <w:rPr>
          <w:color w:val="002060"/>
        </w:rPr>
        <w:t xml:space="preserve">Ons Rising Stars bankrekeningnummer in Nuenen is dag en nacht bereikbaar via het                        </w:t>
      </w:r>
      <w:r>
        <w:rPr>
          <w:color w:val="0070C0"/>
        </w:rPr>
        <w:t xml:space="preserve">IBAN rekeningnummer: NL09 RABO 0134 6344 38 </w:t>
      </w:r>
    </w:p>
    <w:p w14:paraId="68F276B8" w14:textId="77777777" w:rsidR="00F56876" w:rsidRDefault="00F56876" w:rsidP="00BD339C">
      <w:pPr>
        <w:rPr>
          <w:color w:val="0070C0"/>
        </w:rPr>
      </w:pPr>
    </w:p>
    <w:p w14:paraId="38C1667B" w14:textId="77777777" w:rsidR="00F56876" w:rsidRDefault="00F56876" w:rsidP="00BD339C">
      <w:pPr>
        <w:rPr>
          <w:color w:val="0070C0"/>
          <w:lang w:val="fr-FR"/>
        </w:rPr>
      </w:pPr>
      <w:r w:rsidRPr="00F56876">
        <w:rPr>
          <w:color w:val="002060"/>
          <w:lang w:val="fr-FR"/>
        </w:rPr>
        <w:t xml:space="preserve">Email </w:t>
      </w:r>
      <w:proofErr w:type="spellStart"/>
      <w:r w:rsidRPr="00F56876">
        <w:rPr>
          <w:color w:val="002060"/>
          <w:lang w:val="fr-FR"/>
        </w:rPr>
        <w:t>adres</w:t>
      </w:r>
      <w:proofErr w:type="spellEnd"/>
      <w:r w:rsidRPr="00F56876">
        <w:rPr>
          <w:color w:val="002060"/>
          <w:lang w:val="fr-FR"/>
        </w:rPr>
        <w:t>:</w:t>
      </w:r>
      <w:r w:rsidRPr="00F56876">
        <w:rPr>
          <w:color w:val="0070C0"/>
          <w:lang w:val="fr-FR"/>
        </w:rPr>
        <w:t xml:space="preserve"> </w:t>
      </w:r>
      <w:hyperlink r:id="rId23" w:history="1">
        <w:r w:rsidRPr="00FC0404">
          <w:rPr>
            <w:rStyle w:val="Hyperlink"/>
            <w:lang w:val="fr-FR"/>
          </w:rPr>
          <w:t>info@rising-stars.nl</w:t>
        </w:r>
      </w:hyperlink>
    </w:p>
    <w:p w14:paraId="6E855D43" w14:textId="77777777" w:rsidR="00F56876" w:rsidRPr="005679E0" w:rsidRDefault="00F56876" w:rsidP="00BD339C">
      <w:pPr>
        <w:rPr>
          <w:color w:val="0070C0"/>
          <w:lang w:val="en-GB"/>
        </w:rPr>
      </w:pPr>
      <w:r w:rsidRPr="005679E0">
        <w:rPr>
          <w:color w:val="002060"/>
          <w:lang w:val="en-GB"/>
        </w:rPr>
        <w:t>Website :</w:t>
      </w:r>
      <w:r w:rsidRPr="005679E0">
        <w:rPr>
          <w:color w:val="0070C0"/>
          <w:lang w:val="en-GB"/>
        </w:rPr>
        <w:t xml:space="preserve"> </w:t>
      </w:r>
      <w:hyperlink r:id="rId24" w:history="1">
        <w:r w:rsidRPr="005679E0">
          <w:rPr>
            <w:rStyle w:val="Hyperlink"/>
            <w:lang w:val="en-GB"/>
          </w:rPr>
          <w:t>www.risingstars.nl</w:t>
        </w:r>
      </w:hyperlink>
      <w:r w:rsidRPr="005679E0">
        <w:rPr>
          <w:color w:val="0070C0"/>
          <w:lang w:val="en-GB"/>
        </w:rPr>
        <w:t xml:space="preserve"> </w:t>
      </w:r>
    </w:p>
    <w:p w14:paraId="0D57D8B7" w14:textId="77777777" w:rsidR="00F56876" w:rsidRPr="00F56876" w:rsidRDefault="00F56876" w:rsidP="00BD339C">
      <w:pPr>
        <w:rPr>
          <w:color w:val="0070C0"/>
          <w:lang w:val="en-GB"/>
        </w:rPr>
      </w:pPr>
      <w:r w:rsidRPr="00F56876">
        <w:rPr>
          <w:color w:val="002060"/>
          <w:lang w:val="en-GB"/>
        </w:rPr>
        <w:t>Facebook :</w:t>
      </w:r>
      <w:r w:rsidRPr="00F56876">
        <w:rPr>
          <w:color w:val="0070C0"/>
          <w:lang w:val="en-GB"/>
        </w:rPr>
        <w:t xml:space="preserve"> </w:t>
      </w:r>
      <w:hyperlink r:id="rId25" w:history="1">
        <w:r w:rsidRPr="00FC0404">
          <w:rPr>
            <w:rStyle w:val="Hyperlink"/>
            <w:lang w:val="en-GB"/>
          </w:rPr>
          <w:t>www.facebook.com/kingsandqueensghana</w:t>
        </w:r>
      </w:hyperlink>
      <w:r>
        <w:rPr>
          <w:color w:val="0070C0"/>
          <w:lang w:val="en-GB"/>
        </w:rPr>
        <w:t xml:space="preserve"> </w:t>
      </w:r>
    </w:p>
    <w:p w14:paraId="7E21A43E" w14:textId="77777777" w:rsidR="00F00F4F" w:rsidRDefault="00F00F4F" w:rsidP="00BD339C">
      <w:pPr>
        <w:rPr>
          <w:color w:val="002060"/>
          <w:lang w:val="en-GB"/>
        </w:rPr>
      </w:pPr>
    </w:p>
    <w:p w14:paraId="6BA6CE77" w14:textId="77777777" w:rsidR="00F56876" w:rsidRDefault="00F56876" w:rsidP="00BD339C">
      <w:pPr>
        <w:rPr>
          <w:color w:val="002060"/>
        </w:rPr>
      </w:pPr>
      <w:r w:rsidRPr="00F56876">
        <w:rPr>
          <w:color w:val="002060"/>
        </w:rPr>
        <w:t xml:space="preserve">Met Hartelijke </w:t>
      </w:r>
      <w:r>
        <w:rPr>
          <w:color w:val="002060"/>
        </w:rPr>
        <w:t>D</w:t>
      </w:r>
      <w:r w:rsidRPr="00F56876">
        <w:rPr>
          <w:color w:val="002060"/>
        </w:rPr>
        <w:t>ank voor a</w:t>
      </w:r>
      <w:r>
        <w:rPr>
          <w:color w:val="002060"/>
        </w:rPr>
        <w:t>lle steun en belangstelling,</w:t>
      </w:r>
    </w:p>
    <w:p w14:paraId="794B9374" w14:textId="77777777" w:rsidR="00F56876" w:rsidRDefault="00F56876" w:rsidP="00BD339C">
      <w:pPr>
        <w:rPr>
          <w:color w:val="002060"/>
        </w:rPr>
      </w:pPr>
      <w:r>
        <w:rPr>
          <w:color w:val="002060"/>
        </w:rPr>
        <w:t>namens Rising Stars Nuenen:</w:t>
      </w:r>
    </w:p>
    <w:p w14:paraId="6364BC74" w14:textId="77777777" w:rsidR="00F56876" w:rsidRPr="00F56876" w:rsidRDefault="00F56876" w:rsidP="00BD339C">
      <w:pPr>
        <w:rPr>
          <w:color w:val="002060"/>
        </w:rPr>
      </w:pPr>
    </w:p>
    <w:p w14:paraId="2A9E9CF6" w14:textId="77777777" w:rsidR="00F00F4F" w:rsidRPr="00F56876" w:rsidRDefault="00F56876" w:rsidP="00BD339C">
      <w:pPr>
        <w:rPr>
          <w:b/>
          <w:bCs/>
          <w:i/>
          <w:iCs/>
          <w:color w:val="0070C0"/>
        </w:rPr>
      </w:pPr>
      <w:r w:rsidRPr="00F56876">
        <w:rPr>
          <w:b/>
          <w:bCs/>
          <w:i/>
          <w:iCs/>
          <w:color w:val="0070C0"/>
        </w:rPr>
        <w:t>Jaap &amp; Henny Matser</w:t>
      </w:r>
    </w:p>
    <w:p w14:paraId="21F855A5" w14:textId="77777777" w:rsidR="00F00F4F" w:rsidRPr="00F56876" w:rsidRDefault="00F00F4F" w:rsidP="00BD339C">
      <w:pPr>
        <w:rPr>
          <w:b/>
          <w:bCs/>
          <w:color w:val="002060"/>
        </w:rPr>
      </w:pPr>
    </w:p>
    <w:p w14:paraId="78DAB446" w14:textId="3477E11B" w:rsidR="007E1661" w:rsidRPr="00F56876" w:rsidRDefault="000A258B" w:rsidP="00BD339C">
      <w:pPr>
        <w:rPr>
          <w:color w:val="002060"/>
        </w:rPr>
      </w:pPr>
      <w:r>
        <w:rPr>
          <w:noProof/>
          <w:color w:val="002060"/>
        </w:rPr>
        <w:lastRenderedPageBreak/>
        <w:drawing>
          <wp:inline distT="0" distB="0" distL="0" distR="0" wp14:anchorId="2FFB08AF" wp14:editId="0CE9D0F0">
            <wp:extent cx="2844800" cy="3222907"/>
            <wp:effectExtent l="0" t="0" r="0" b="0"/>
            <wp:docPr id="174331733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17337" name="Afbeelding 1743317337"/>
                    <pic:cNvPicPr/>
                  </pic:nvPicPr>
                  <pic:blipFill>
                    <a:blip r:embed="rId26">
                      <a:extLst>
                        <a:ext uri="{28A0092B-C50C-407E-A947-70E740481C1C}">
                          <a14:useLocalDpi xmlns:a14="http://schemas.microsoft.com/office/drawing/2010/main" val="0"/>
                        </a:ext>
                      </a:extLst>
                    </a:blip>
                    <a:stretch>
                      <a:fillRect/>
                    </a:stretch>
                  </pic:blipFill>
                  <pic:spPr>
                    <a:xfrm>
                      <a:off x="0" y="0"/>
                      <a:ext cx="2856376" cy="3236021"/>
                    </a:xfrm>
                    <a:prstGeom prst="rect">
                      <a:avLst/>
                    </a:prstGeom>
                    <a:effectLst>
                      <a:softEdge rad="0"/>
                    </a:effectLst>
                  </pic:spPr>
                </pic:pic>
              </a:graphicData>
            </a:graphic>
          </wp:inline>
        </w:drawing>
      </w:r>
      <w:r>
        <w:rPr>
          <w:color w:val="002060"/>
        </w:rPr>
        <w:t xml:space="preserve">                 </w:t>
      </w:r>
      <w:r>
        <w:rPr>
          <w:noProof/>
        </w:rPr>
        <w:drawing>
          <wp:inline distT="0" distB="0" distL="0" distR="0" wp14:anchorId="7603965B" wp14:editId="02AC2131">
            <wp:extent cx="1771650" cy="1717040"/>
            <wp:effectExtent l="0" t="0" r="0" b="0"/>
            <wp:docPr id="1" name="Afbeelding 1" descr="CBF | Toezichthouder goede 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F | Toezichthouder goede doel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1650" cy="1717040"/>
                    </a:xfrm>
                    <a:prstGeom prst="rect">
                      <a:avLst/>
                    </a:prstGeom>
                    <a:noFill/>
                    <a:ln>
                      <a:noFill/>
                    </a:ln>
                  </pic:spPr>
                </pic:pic>
              </a:graphicData>
            </a:graphic>
          </wp:inline>
        </w:drawing>
      </w:r>
      <w:r>
        <w:rPr>
          <w:color w:val="002060"/>
        </w:rPr>
        <w:t xml:space="preserve">                </w:t>
      </w:r>
      <w:r w:rsidR="004E4378">
        <w:rPr>
          <w:color w:val="002060"/>
        </w:rPr>
        <w:t xml:space="preserve">                                       </w:t>
      </w:r>
    </w:p>
    <w:p w14:paraId="7942DEEE" w14:textId="2AAAA44A" w:rsidR="00BA2E60" w:rsidRPr="00F56876" w:rsidRDefault="000A258B" w:rsidP="00BD339C">
      <w:pPr>
        <w:rPr>
          <w:color w:val="0070C0"/>
        </w:rPr>
      </w:pPr>
      <w:r>
        <w:rPr>
          <w:color w:val="0070C0"/>
        </w:rPr>
        <w:t xml:space="preserve">                                                                       </w:t>
      </w:r>
    </w:p>
    <w:p w14:paraId="156F5A42" w14:textId="1F738C77" w:rsidR="00BA2E60" w:rsidRDefault="00BA2E60" w:rsidP="00BD339C">
      <w:pPr>
        <w:rPr>
          <w:noProof/>
        </w:rPr>
      </w:pPr>
    </w:p>
    <w:p w14:paraId="1A1C8328" w14:textId="6E36E16C" w:rsidR="002E55FA" w:rsidRPr="00F56876" w:rsidRDefault="002E55FA" w:rsidP="00BD339C">
      <w:pPr>
        <w:rPr>
          <w:color w:val="0070C0"/>
        </w:rPr>
      </w:pPr>
    </w:p>
    <w:sectPr w:rsidR="002E55FA" w:rsidRPr="00F56876" w:rsidSect="00E64E0A">
      <w:headerReference w:type="default" r:id="rId28"/>
      <w:footerReference w:type="default" r:id="rId29"/>
      <w:pgSz w:w="11906" w:h="16838" w:code="9"/>
      <w:pgMar w:top="3415" w:right="924" w:bottom="851" w:left="1418" w:header="540"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FB802" w14:textId="77777777" w:rsidR="00943C94" w:rsidRDefault="00943C94">
      <w:r>
        <w:separator/>
      </w:r>
    </w:p>
  </w:endnote>
  <w:endnote w:type="continuationSeparator" w:id="0">
    <w:p w14:paraId="21A3EE2C" w14:textId="77777777" w:rsidR="00943C94" w:rsidRDefault="00943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43962" w14:textId="77777777" w:rsidR="00D5628C" w:rsidRDefault="00D5628C">
    <w:pPr>
      <w:pStyle w:val="Voettekst"/>
      <w:jc w:val="right"/>
    </w:pPr>
    <w:r>
      <w:fldChar w:fldCharType="begin"/>
    </w:r>
    <w:r>
      <w:instrText>PAGE   \* MERGEFORMAT</w:instrText>
    </w:r>
    <w:r>
      <w:fldChar w:fldCharType="separate"/>
    </w:r>
    <w:r>
      <w:t>2</w:t>
    </w:r>
    <w:r>
      <w:fldChar w:fldCharType="end"/>
    </w:r>
  </w:p>
  <w:p w14:paraId="0CEA67A8" w14:textId="77777777" w:rsidR="00330398" w:rsidRDefault="003303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4405E" w14:textId="77777777" w:rsidR="00943C94" w:rsidRDefault="00943C94">
      <w:r>
        <w:separator/>
      </w:r>
    </w:p>
  </w:footnote>
  <w:footnote w:type="continuationSeparator" w:id="0">
    <w:p w14:paraId="233B0BBD" w14:textId="77777777" w:rsidR="00943C94" w:rsidRDefault="00943C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25D4" w14:textId="49433D18" w:rsidR="00330398" w:rsidRDefault="000271D4">
    <w:pPr>
      <w:pStyle w:val="Koptekst"/>
    </w:pPr>
    <w:r>
      <w:rPr>
        <w:noProof/>
      </w:rPr>
      <w:drawing>
        <wp:anchor distT="0" distB="0" distL="114300" distR="114300" simplePos="0" relativeHeight="251657728" behindDoc="1" locked="0" layoutInCell="1" allowOverlap="1" wp14:anchorId="5EE67538" wp14:editId="4CF40A7D">
          <wp:simplePos x="0" y="0"/>
          <wp:positionH relativeFrom="page">
            <wp:posOffset>3204210</wp:posOffset>
          </wp:positionH>
          <wp:positionV relativeFrom="page">
            <wp:posOffset>360045</wp:posOffset>
          </wp:positionV>
          <wp:extent cx="1440180" cy="1564640"/>
          <wp:effectExtent l="0" t="0" r="0" b="0"/>
          <wp:wrapNone/>
          <wp:docPr id="11179789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CF40E" w14:textId="77777777" w:rsidR="00330398" w:rsidRDefault="0033039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1555F9"/>
    <w:multiLevelType w:val="hybridMultilevel"/>
    <w:tmpl w:val="4CFE19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84B1051"/>
    <w:multiLevelType w:val="hybridMultilevel"/>
    <w:tmpl w:val="BEDEFF8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65431921">
    <w:abstractNumId w:val="1"/>
  </w:num>
  <w:num w:numId="2" w16cid:durableId="421293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34F"/>
    <w:rsid w:val="0001017C"/>
    <w:rsid w:val="000271D4"/>
    <w:rsid w:val="00057849"/>
    <w:rsid w:val="00072031"/>
    <w:rsid w:val="000A258B"/>
    <w:rsid w:val="000B0F2B"/>
    <w:rsid w:val="000C6A9B"/>
    <w:rsid w:val="000D59D0"/>
    <w:rsid w:val="001115EA"/>
    <w:rsid w:val="00166289"/>
    <w:rsid w:val="00167166"/>
    <w:rsid w:val="001A65B0"/>
    <w:rsid w:val="001D354A"/>
    <w:rsid w:val="001F7815"/>
    <w:rsid w:val="00223C4E"/>
    <w:rsid w:val="002340D1"/>
    <w:rsid w:val="0023670A"/>
    <w:rsid w:val="0026754F"/>
    <w:rsid w:val="002E55FA"/>
    <w:rsid w:val="002F7C39"/>
    <w:rsid w:val="00330398"/>
    <w:rsid w:val="003A791C"/>
    <w:rsid w:val="003D6060"/>
    <w:rsid w:val="00493F26"/>
    <w:rsid w:val="004B788D"/>
    <w:rsid w:val="004E4378"/>
    <w:rsid w:val="0052225F"/>
    <w:rsid w:val="00562D5E"/>
    <w:rsid w:val="005679E0"/>
    <w:rsid w:val="005C115F"/>
    <w:rsid w:val="005E0EB6"/>
    <w:rsid w:val="005E6BDD"/>
    <w:rsid w:val="006C49DB"/>
    <w:rsid w:val="0079039A"/>
    <w:rsid w:val="007E1661"/>
    <w:rsid w:val="007F4772"/>
    <w:rsid w:val="00806CB1"/>
    <w:rsid w:val="00821A1D"/>
    <w:rsid w:val="00850996"/>
    <w:rsid w:val="008816A9"/>
    <w:rsid w:val="008E3992"/>
    <w:rsid w:val="00904884"/>
    <w:rsid w:val="0093052C"/>
    <w:rsid w:val="00943C94"/>
    <w:rsid w:val="00951D25"/>
    <w:rsid w:val="009678E4"/>
    <w:rsid w:val="0097234F"/>
    <w:rsid w:val="00A15A83"/>
    <w:rsid w:val="00A571D0"/>
    <w:rsid w:val="00A65B22"/>
    <w:rsid w:val="00AD7855"/>
    <w:rsid w:val="00AE57D9"/>
    <w:rsid w:val="00B16F0D"/>
    <w:rsid w:val="00BA2E60"/>
    <w:rsid w:val="00BC4098"/>
    <w:rsid w:val="00BD339C"/>
    <w:rsid w:val="00C44E6E"/>
    <w:rsid w:val="00C50020"/>
    <w:rsid w:val="00C77BF5"/>
    <w:rsid w:val="00C93D9D"/>
    <w:rsid w:val="00CE121B"/>
    <w:rsid w:val="00D01B85"/>
    <w:rsid w:val="00D02152"/>
    <w:rsid w:val="00D06E62"/>
    <w:rsid w:val="00D5628C"/>
    <w:rsid w:val="00D73C7B"/>
    <w:rsid w:val="00D90091"/>
    <w:rsid w:val="00D9437B"/>
    <w:rsid w:val="00DC768E"/>
    <w:rsid w:val="00DD4D32"/>
    <w:rsid w:val="00E64E0A"/>
    <w:rsid w:val="00EC1375"/>
    <w:rsid w:val="00EE7101"/>
    <w:rsid w:val="00F00F4F"/>
    <w:rsid w:val="00F56876"/>
    <w:rsid w:val="00FD2B4E"/>
    <w:rsid w:val="00FD75F8"/>
    <w:rsid w:val="00FE5A9C"/>
    <w:rsid w:val="00FF18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355588"/>
  <w15:chartTrackingRefBased/>
  <w15:docId w15:val="{5DFE758C-6B86-4DAF-BD68-D4E38754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5A9C"/>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FE5A9C"/>
    <w:rPr>
      <w:color w:val="0000FF"/>
      <w:u w:val="single"/>
    </w:rPr>
  </w:style>
  <w:style w:type="paragraph" w:customStyle="1" w:styleId="Adressering">
    <w:name w:val="Adressering"/>
    <w:basedOn w:val="Standaard"/>
    <w:link w:val="AdresseringChar"/>
    <w:qFormat/>
    <w:rsid w:val="00FE5A9C"/>
    <w:pPr>
      <w:spacing w:line="340" w:lineRule="exact"/>
    </w:pPr>
    <w:rPr>
      <w:rFonts w:ascii="Verdana" w:hAnsi="Verdana"/>
      <w:sz w:val="22"/>
    </w:rPr>
  </w:style>
  <w:style w:type="paragraph" w:customStyle="1" w:styleId="Brieftekst">
    <w:name w:val="Brieftekst"/>
    <w:basedOn w:val="Standaard"/>
    <w:link w:val="BrieftekstChar"/>
    <w:qFormat/>
    <w:rsid w:val="00FE5A9C"/>
    <w:pPr>
      <w:spacing w:line="300" w:lineRule="exact"/>
    </w:pPr>
    <w:rPr>
      <w:rFonts w:ascii="Verdana" w:hAnsi="Verdana" w:cs="Arial"/>
      <w:noProof/>
    </w:rPr>
  </w:style>
  <w:style w:type="paragraph" w:styleId="Voettekst">
    <w:name w:val="footer"/>
    <w:basedOn w:val="Standaard"/>
    <w:link w:val="VoettekstChar"/>
    <w:uiPriority w:val="99"/>
    <w:unhideWhenUsed/>
    <w:rsid w:val="00FE5A9C"/>
    <w:pPr>
      <w:tabs>
        <w:tab w:val="center" w:pos="4536"/>
        <w:tab w:val="right" w:pos="9072"/>
      </w:tabs>
    </w:pPr>
  </w:style>
  <w:style w:type="character" w:customStyle="1" w:styleId="VoettekstChar">
    <w:name w:val="Voettekst Char"/>
    <w:link w:val="Voettekst"/>
    <w:uiPriority w:val="99"/>
    <w:rsid w:val="00FE5A9C"/>
    <w:rPr>
      <w:sz w:val="24"/>
      <w:szCs w:val="24"/>
      <w:lang w:val="nl-NL" w:eastAsia="nl-NL" w:bidi="ar-SA"/>
    </w:rPr>
  </w:style>
  <w:style w:type="character" w:customStyle="1" w:styleId="AdresseringChar">
    <w:name w:val="Adressering Char"/>
    <w:link w:val="Adressering"/>
    <w:rsid w:val="00FE5A9C"/>
    <w:rPr>
      <w:rFonts w:ascii="Verdana" w:hAnsi="Verdana"/>
      <w:sz w:val="22"/>
      <w:szCs w:val="24"/>
      <w:lang w:val="nl-NL" w:eastAsia="nl-NL" w:bidi="ar-SA"/>
    </w:rPr>
  </w:style>
  <w:style w:type="paragraph" w:styleId="Koptekst">
    <w:name w:val="header"/>
    <w:basedOn w:val="Standaard"/>
    <w:link w:val="KoptekstChar"/>
    <w:unhideWhenUsed/>
    <w:rsid w:val="00FE5A9C"/>
    <w:pPr>
      <w:tabs>
        <w:tab w:val="center" w:pos="4536"/>
        <w:tab w:val="right" w:pos="9072"/>
      </w:tabs>
    </w:pPr>
  </w:style>
  <w:style w:type="character" w:customStyle="1" w:styleId="BrieftekstChar">
    <w:name w:val="Brieftekst Char"/>
    <w:link w:val="Brieftekst"/>
    <w:rsid w:val="00FE5A9C"/>
    <w:rPr>
      <w:rFonts w:ascii="Verdana" w:hAnsi="Verdana" w:cs="Arial"/>
      <w:noProof/>
      <w:sz w:val="24"/>
      <w:szCs w:val="24"/>
      <w:lang w:val="nl-NL" w:eastAsia="nl-NL" w:bidi="ar-SA"/>
    </w:rPr>
  </w:style>
  <w:style w:type="character" w:customStyle="1" w:styleId="KoptekstChar">
    <w:name w:val="Koptekst Char"/>
    <w:link w:val="Koptekst"/>
    <w:rsid w:val="00FE5A9C"/>
    <w:rPr>
      <w:sz w:val="24"/>
      <w:szCs w:val="24"/>
      <w:lang w:val="nl-NL" w:eastAsia="nl-NL" w:bidi="ar-SA"/>
    </w:rPr>
  </w:style>
  <w:style w:type="paragraph" w:customStyle="1" w:styleId="Opmaakprofiel1">
    <w:name w:val="Opmaakprofiel1"/>
    <w:basedOn w:val="Adressering"/>
    <w:rsid w:val="00FD2B4E"/>
  </w:style>
  <w:style w:type="paragraph" w:customStyle="1" w:styleId="Opmaakprofiel2">
    <w:name w:val="Opmaakprofiel2"/>
    <w:basedOn w:val="Adressering"/>
    <w:rsid w:val="00FD2B4E"/>
    <w:pPr>
      <w:framePr w:wrap="around" w:vAnchor="text" w:hAnchor="text" w:xAlign="right" w:y="1"/>
    </w:pPr>
  </w:style>
  <w:style w:type="paragraph" w:styleId="Ballontekst">
    <w:name w:val="Balloon Text"/>
    <w:basedOn w:val="Standaard"/>
    <w:semiHidden/>
    <w:rsid w:val="00A65B22"/>
    <w:rPr>
      <w:rFonts w:ascii="Tahoma" w:hAnsi="Tahoma"/>
      <w:sz w:val="16"/>
      <w:szCs w:val="16"/>
    </w:rPr>
  </w:style>
  <w:style w:type="paragraph" w:styleId="Lijstalinea">
    <w:name w:val="List Paragraph"/>
    <w:basedOn w:val="Standaard"/>
    <w:uiPriority w:val="34"/>
    <w:qFormat/>
    <w:rsid w:val="00166289"/>
    <w:pPr>
      <w:ind w:left="708"/>
    </w:pPr>
  </w:style>
  <w:style w:type="character" w:styleId="Onopgelostemelding">
    <w:name w:val="Unresolved Mention"/>
    <w:uiPriority w:val="99"/>
    <w:semiHidden/>
    <w:unhideWhenUsed/>
    <w:rsid w:val="008816A9"/>
    <w:rPr>
      <w:color w:val="605E5C"/>
      <w:shd w:val="clear" w:color="auto" w:fill="E1DFDD"/>
    </w:rPr>
  </w:style>
  <w:style w:type="paragraph" w:styleId="Normaalweb">
    <w:name w:val="Normal (Web)"/>
    <w:basedOn w:val="Standaard"/>
    <w:uiPriority w:val="99"/>
    <w:unhideWhenUsed/>
    <w:rsid w:val="0097234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81184">
      <w:bodyDiv w:val="1"/>
      <w:marLeft w:val="0"/>
      <w:marRight w:val="0"/>
      <w:marTop w:val="0"/>
      <w:marBottom w:val="0"/>
      <w:divBdr>
        <w:top w:val="none" w:sz="0" w:space="0" w:color="auto"/>
        <w:left w:val="none" w:sz="0" w:space="0" w:color="auto"/>
        <w:bottom w:val="none" w:sz="0" w:space="0" w:color="auto"/>
        <w:right w:val="none" w:sz="0" w:space="0" w:color="auto"/>
      </w:divBdr>
    </w:div>
    <w:div w:id="2013221309">
      <w:bodyDiv w:val="1"/>
      <w:marLeft w:val="0"/>
      <w:marRight w:val="0"/>
      <w:marTop w:val="0"/>
      <w:marBottom w:val="0"/>
      <w:divBdr>
        <w:top w:val="none" w:sz="0" w:space="0" w:color="auto"/>
        <w:left w:val="none" w:sz="0" w:space="0" w:color="auto"/>
        <w:bottom w:val="none" w:sz="0" w:space="0" w:color="auto"/>
        <w:right w:val="none" w:sz="0" w:space="0" w:color="auto"/>
      </w:divBdr>
    </w:div>
    <w:div w:id="214553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facebook.com/kingsandqueensghana"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isingstars.n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info@rising-stars.nl"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info@rising-stars.nl" TargetMode="External"/><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ser\AppData\Local\Microsoft\Windows\INetCache\Content.Outlook\8M1QFBVO\Nieuwsbrief%20Rising%20Stars%20april%202025%20(003).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91987-A0A9-47DD-A9D1-4A236BEBA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Nieuwsbrief Rising Stars april 2025 (003)</Template>
  <TotalTime>3</TotalTime>
  <Pages>1</Pages>
  <Words>1310</Words>
  <Characters>7209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Onderwerp</vt:lpstr>
    </vt:vector>
  </TitlesOfParts>
  <Company> </Company>
  <LinksUpToDate>false</LinksUpToDate>
  <CharactersWithSpaces>8502</CharactersWithSpaces>
  <SharedDoc>false</SharedDoc>
  <HLinks>
    <vt:vector size="24" baseType="variant">
      <vt:variant>
        <vt:i4>2293818</vt:i4>
      </vt:variant>
      <vt:variant>
        <vt:i4>9</vt:i4>
      </vt:variant>
      <vt:variant>
        <vt:i4>0</vt:i4>
      </vt:variant>
      <vt:variant>
        <vt:i4>5</vt:i4>
      </vt:variant>
      <vt:variant>
        <vt:lpwstr>http://www.facebook.com/kingsandqueensghana</vt:lpwstr>
      </vt:variant>
      <vt:variant>
        <vt:lpwstr/>
      </vt:variant>
      <vt:variant>
        <vt:i4>6553715</vt:i4>
      </vt:variant>
      <vt:variant>
        <vt:i4>6</vt:i4>
      </vt:variant>
      <vt:variant>
        <vt:i4>0</vt:i4>
      </vt:variant>
      <vt:variant>
        <vt:i4>5</vt:i4>
      </vt:variant>
      <vt:variant>
        <vt:lpwstr>http://www.risingstars.nl/</vt:lpwstr>
      </vt:variant>
      <vt:variant>
        <vt:lpwstr/>
      </vt:variant>
      <vt:variant>
        <vt:i4>4522017</vt:i4>
      </vt:variant>
      <vt:variant>
        <vt:i4>3</vt:i4>
      </vt:variant>
      <vt:variant>
        <vt:i4>0</vt:i4>
      </vt:variant>
      <vt:variant>
        <vt:i4>5</vt:i4>
      </vt:variant>
      <vt:variant>
        <vt:lpwstr>mailto:info@rising-stars.nl</vt:lpwstr>
      </vt:variant>
      <vt:variant>
        <vt:lpwstr/>
      </vt:variant>
      <vt:variant>
        <vt:i4>4522017</vt:i4>
      </vt:variant>
      <vt:variant>
        <vt:i4>0</vt:i4>
      </vt:variant>
      <vt:variant>
        <vt:i4>0</vt:i4>
      </vt:variant>
      <vt:variant>
        <vt:i4>5</vt:i4>
      </vt:variant>
      <vt:variant>
        <vt:lpwstr>mailto:info@rising-stars.nl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Onderwerp</dc:title>
  <dc:subject/>
  <dc:creator>Matser</dc:creator>
  <cp:keywords/>
  <dc:description/>
  <cp:lastModifiedBy>Jaap Matser</cp:lastModifiedBy>
  <cp:revision>3</cp:revision>
  <cp:lastPrinted>2025-04-18T08:58:00Z</cp:lastPrinted>
  <dcterms:created xsi:type="dcterms:W3CDTF">2025-10-14T18:47:00Z</dcterms:created>
  <dcterms:modified xsi:type="dcterms:W3CDTF">2025-10-14T18:47:00Z</dcterms:modified>
</cp:coreProperties>
</file>